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AE" w:rsidRPr="00E23489" w:rsidRDefault="00BF3550" w:rsidP="00E066AE">
      <w:pPr>
        <w:jc w:val="center"/>
        <w:rPr>
          <w:b/>
          <w:sz w:val="24"/>
          <w:szCs w:val="24"/>
          <w:lang w:val="fr-CA"/>
        </w:rPr>
      </w:pPr>
      <w:r>
        <w:rPr>
          <w:b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-281305</wp:posOffset>
            </wp:positionV>
            <wp:extent cx="996950" cy="7092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A NB court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AE" w:rsidRPr="00E23489">
        <w:rPr>
          <w:b/>
          <w:sz w:val="24"/>
          <w:szCs w:val="24"/>
          <w:lang w:val="fr-CA"/>
        </w:rPr>
        <w:t>Feuille couverture de tâche du cadre du CLAO</w:t>
      </w:r>
    </w:p>
    <w:p w:rsidR="00D80060" w:rsidRDefault="00D80060" w:rsidP="00E066AE">
      <w:pPr>
        <w:jc w:val="both"/>
        <w:rPr>
          <w:b/>
          <w:sz w:val="24"/>
          <w:szCs w:val="24"/>
          <w:lang w:val="fr-CA"/>
        </w:rPr>
      </w:pPr>
    </w:p>
    <w:p w:rsidR="00E066AE" w:rsidRPr="00E23489" w:rsidRDefault="00E066AE" w:rsidP="00E066AE">
      <w:pPr>
        <w:jc w:val="both"/>
        <w:rPr>
          <w:sz w:val="24"/>
          <w:szCs w:val="24"/>
          <w:lang w:val="fr-CA"/>
        </w:rPr>
      </w:pPr>
      <w:r w:rsidRPr="00E23489">
        <w:rPr>
          <w:b/>
          <w:sz w:val="24"/>
          <w:szCs w:val="24"/>
          <w:lang w:val="fr-CA"/>
        </w:rPr>
        <w:t>Titre de la tâche</w:t>
      </w:r>
      <w:r w:rsidR="004C0FE9" w:rsidRPr="00E23489">
        <w:rPr>
          <w:b/>
          <w:sz w:val="24"/>
          <w:szCs w:val="24"/>
          <w:lang w:val="fr-CA"/>
        </w:rPr>
        <w:t> :</w:t>
      </w:r>
      <w:r w:rsidRPr="00E23489">
        <w:rPr>
          <w:b/>
          <w:sz w:val="24"/>
          <w:szCs w:val="24"/>
          <w:lang w:val="fr-CA"/>
        </w:rPr>
        <w:t xml:space="preserve"> </w:t>
      </w:r>
      <w:r w:rsidR="00371491">
        <w:rPr>
          <w:sz w:val="24"/>
          <w:szCs w:val="24"/>
          <w:lang w:val="fr-CA"/>
        </w:rPr>
        <w:t>Routine</w:t>
      </w:r>
      <w:r w:rsidR="008E5F1D">
        <w:rPr>
          <w:sz w:val="24"/>
          <w:szCs w:val="24"/>
          <w:lang w:val="fr-CA"/>
        </w:rPr>
        <w:t xml:space="preserve"> d’exercices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6095"/>
      </w:tblGrid>
      <w:tr w:rsidR="00E066AE" w:rsidRPr="00C9073B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Nom de la personne apprenante :</w:t>
            </w:r>
          </w:p>
          <w:p w:rsidR="00E066AE" w:rsidRPr="00E23489" w:rsidRDefault="00E066AE" w:rsidP="0066502A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E2348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Date de début :</w:t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  <w:t>Date de fin :</w:t>
            </w:r>
          </w:p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  <w:p w:rsidR="00E066AE" w:rsidRDefault="00F7714D" w:rsidP="00F7714D">
            <w:pPr>
              <w:spacing w:after="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Réussite :</w:t>
            </w:r>
            <w:r w:rsidR="00E066AE"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sz w:val="24"/>
                <w:szCs w:val="24"/>
                <w:lang w:val="fr-CA"/>
              </w:rPr>
              <w:t>Oui</w:t>
            </w:r>
            <w:r w:rsidR="00E066AE" w:rsidRPr="00E23489">
              <w:rPr>
                <w:sz w:val="24"/>
                <w:szCs w:val="24"/>
                <w:lang w:val="fr-CA"/>
              </w:rPr>
              <w:t>___</w:t>
            </w:r>
            <w:r w:rsidR="00E066AE" w:rsidRPr="00E23489">
              <w:rPr>
                <w:sz w:val="24"/>
                <w:szCs w:val="24"/>
                <w:lang w:val="fr-CA"/>
              </w:rPr>
              <w:tab/>
            </w:r>
            <w:r w:rsidR="00E066AE" w:rsidRPr="00E23489">
              <w:rPr>
                <w:sz w:val="24"/>
                <w:szCs w:val="24"/>
                <w:lang w:val="fr-CA"/>
              </w:rPr>
              <w:tab/>
              <w:t>No</w:t>
            </w:r>
            <w:r w:rsidRPr="00E23489">
              <w:rPr>
                <w:sz w:val="24"/>
                <w:szCs w:val="24"/>
                <w:lang w:val="fr-CA"/>
              </w:rPr>
              <w:t>n</w:t>
            </w:r>
            <w:r w:rsidR="00E066AE" w:rsidRPr="00E23489">
              <w:rPr>
                <w:sz w:val="24"/>
                <w:szCs w:val="24"/>
                <w:lang w:val="fr-CA"/>
              </w:rPr>
              <w:t>___</w:t>
            </w:r>
          </w:p>
          <w:p w:rsidR="00937A84" w:rsidRPr="00E23489" w:rsidRDefault="00937A84" w:rsidP="00F7714D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C9073B" w:rsidTr="00E066AE">
        <w:tc>
          <w:tcPr>
            <w:tcW w:w="10915" w:type="dxa"/>
            <w:gridSpan w:val="2"/>
            <w:shd w:val="clear" w:color="auto" w:fill="auto"/>
          </w:tcPr>
          <w:p w:rsidR="00E066AE" w:rsidRPr="00D41DBF" w:rsidRDefault="006D0D70" w:rsidP="00CD1F1F">
            <w:pPr>
              <w:spacing w:before="120" w:after="12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Voie :</w:t>
            </w:r>
            <w:r w:rsidRPr="00E23489">
              <w:rPr>
                <w:sz w:val="24"/>
                <w:szCs w:val="24"/>
                <w:lang w:val="fr-CA"/>
              </w:rPr>
              <w:t xml:space="preserve"> </w:t>
            </w:r>
            <w:r w:rsidRPr="00E23489">
              <w:rPr>
                <w:lang w:val="fr-CA"/>
              </w:rPr>
              <w:t>E</w:t>
            </w:r>
            <w:r w:rsidR="00E066AE" w:rsidRPr="00E23489">
              <w:rPr>
                <w:lang w:val="fr-CA"/>
              </w:rPr>
              <w:t>mploi</w:t>
            </w:r>
            <w:r w:rsidR="00A908BC" w:rsidRPr="00E23489">
              <w:rPr>
                <w:lang w:val="fr-CA"/>
              </w:rPr>
              <w:t xml:space="preserve">___ </w:t>
            </w:r>
            <w:r w:rsidR="00386680" w:rsidRPr="00E23489">
              <w:rPr>
                <w:lang w:val="fr-CA"/>
              </w:rPr>
              <w:t xml:space="preserve"> </w:t>
            </w:r>
            <w:r w:rsidR="00E066AE" w:rsidRPr="00E23489">
              <w:rPr>
                <w:lang w:val="fr-CA"/>
              </w:rPr>
              <w:t xml:space="preserve"> Formation en apprentissage</w:t>
            </w:r>
            <w:r w:rsidR="00A908BC" w:rsidRPr="00E23489">
              <w:rPr>
                <w:lang w:val="fr-CA"/>
              </w:rPr>
              <w:t xml:space="preserve">___ </w:t>
            </w:r>
            <w:r w:rsidR="005874AC" w:rsidRPr="00E23489">
              <w:rPr>
                <w:lang w:val="fr-CA"/>
              </w:rPr>
              <w:t xml:space="preserve"> </w:t>
            </w:r>
            <w:r w:rsidR="00E066AE" w:rsidRPr="00E23489">
              <w:rPr>
                <w:lang w:val="fr-CA"/>
              </w:rPr>
              <w:t>Études secondaires</w:t>
            </w:r>
            <w:r w:rsidR="00C704E3" w:rsidRPr="00E23489">
              <w:rPr>
                <w:lang w:val="fr-CA"/>
              </w:rPr>
              <w:t xml:space="preserve">___ </w:t>
            </w:r>
            <w:r w:rsidR="00E066AE" w:rsidRPr="00E23489">
              <w:rPr>
                <w:lang w:val="fr-CA"/>
              </w:rPr>
              <w:t xml:space="preserve">   Études postsecondaires</w:t>
            </w:r>
            <w:r w:rsidR="00C704E3" w:rsidRPr="00E23489">
              <w:rPr>
                <w:lang w:val="fr-CA"/>
              </w:rPr>
              <w:t xml:space="preserve">___ </w:t>
            </w:r>
            <w:r w:rsidRPr="00E23489">
              <w:rPr>
                <w:lang w:val="fr-CA"/>
              </w:rPr>
              <w:t>Autonomie</w:t>
            </w:r>
            <w:r w:rsidR="006B32A1">
              <w:rPr>
                <w:lang w:val="fr-CA"/>
              </w:rPr>
              <w:t xml:space="preserve"> </w:t>
            </w:r>
            <w:r w:rsidR="00A908BC" w:rsidRPr="00E23489">
              <w:rPr>
                <w:rFonts w:ascii="Wingdings" w:hAnsi="Wingdings"/>
                <w:b/>
                <w:sz w:val="24"/>
                <w:szCs w:val="24"/>
                <w:lang w:val="fr-CA"/>
              </w:rPr>
              <w:t></w:t>
            </w:r>
          </w:p>
        </w:tc>
      </w:tr>
      <w:tr w:rsidR="00E066AE" w:rsidRPr="00C9073B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Description de la tâche :</w:t>
            </w:r>
          </w:p>
          <w:p w:rsidR="00E066AE" w:rsidRDefault="0066502A" w:rsidP="009C77E2">
            <w:pPr>
              <w:spacing w:after="0"/>
              <w:rPr>
                <w:sz w:val="24"/>
                <w:szCs w:val="24"/>
                <w:lang w:val="fr-CA"/>
              </w:rPr>
            </w:pPr>
            <w:r w:rsidRPr="0066502A">
              <w:rPr>
                <w:sz w:val="24"/>
                <w:szCs w:val="24"/>
                <w:lang w:val="fr-CA"/>
              </w:rPr>
              <w:t>Les personnes apprenantes doivent</w:t>
            </w:r>
            <w:r w:rsidR="00606CC2">
              <w:rPr>
                <w:sz w:val="24"/>
                <w:szCs w:val="24"/>
                <w:lang w:val="fr-CA"/>
              </w:rPr>
              <w:t xml:space="preserve"> </w:t>
            </w:r>
            <w:r w:rsidR="008E5F1D">
              <w:rPr>
                <w:sz w:val="24"/>
                <w:szCs w:val="24"/>
                <w:lang w:val="fr-CA"/>
              </w:rPr>
              <w:t>suivre des directives simples à l’oral pour apprendre les étapes d’une routine de yoga.</w:t>
            </w:r>
          </w:p>
          <w:p w:rsidR="009C77E2" w:rsidRPr="00E23489" w:rsidRDefault="009C77E2" w:rsidP="009C77E2">
            <w:pPr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E066AE" w:rsidRPr="00C9073B" w:rsidTr="00D41DBF">
        <w:trPr>
          <w:trHeight w:val="1055"/>
        </w:trPr>
        <w:tc>
          <w:tcPr>
            <w:tcW w:w="4820" w:type="dxa"/>
            <w:shd w:val="clear" w:color="auto" w:fill="auto"/>
          </w:tcPr>
          <w:p w:rsidR="003E190A" w:rsidRPr="000E43F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0E43F9">
              <w:rPr>
                <w:b/>
                <w:sz w:val="24"/>
                <w:szCs w:val="24"/>
                <w:lang w:val="fr-CA"/>
              </w:rPr>
              <w:t>Grande</w:t>
            </w:r>
            <w:r w:rsidR="00437B0D" w:rsidRPr="000E43F9">
              <w:rPr>
                <w:b/>
                <w:sz w:val="24"/>
                <w:szCs w:val="24"/>
                <w:lang w:val="fr-CA"/>
              </w:rPr>
              <w:t>s</w:t>
            </w:r>
            <w:r w:rsidRPr="000E43F9">
              <w:rPr>
                <w:b/>
                <w:sz w:val="24"/>
                <w:szCs w:val="24"/>
                <w:lang w:val="fr-CA"/>
              </w:rPr>
              <w:t xml:space="preserve"> compétence</w:t>
            </w:r>
            <w:r w:rsidR="00437B0D" w:rsidRPr="000E43F9">
              <w:rPr>
                <w:b/>
                <w:sz w:val="24"/>
                <w:szCs w:val="24"/>
                <w:lang w:val="fr-CA"/>
              </w:rPr>
              <w:t>s</w:t>
            </w:r>
            <w:r w:rsidRPr="000E43F9">
              <w:rPr>
                <w:b/>
                <w:sz w:val="24"/>
                <w:szCs w:val="24"/>
                <w:lang w:val="fr-CA"/>
              </w:rPr>
              <w:t> :</w:t>
            </w:r>
          </w:p>
          <w:p w:rsidR="00E059D4" w:rsidRDefault="008E5F1D" w:rsidP="00FC3C16">
            <w:p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 : Communiquer des idées et de l’information</w:t>
            </w:r>
          </w:p>
          <w:p w:rsidR="00B61362" w:rsidRPr="000E43F9" w:rsidRDefault="00B61362" w:rsidP="00A908BC">
            <w:pPr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6095" w:type="dxa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Groupe(s) de tâches :</w:t>
            </w:r>
          </w:p>
          <w:p w:rsidR="00E066AE" w:rsidRDefault="008E5F1D" w:rsidP="00606E71">
            <w:p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B1 : Interagir avec les autres</w:t>
            </w:r>
          </w:p>
          <w:p w:rsidR="00606E71" w:rsidRPr="006B32A1" w:rsidRDefault="00606E71" w:rsidP="00606E71">
            <w:pPr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E066AE" w:rsidRPr="00C9073B" w:rsidTr="00E066AE">
        <w:tc>
          <w:tcPr>
            <w:tcW w:w="10915" w:type="dxa"/>
            <w:gridSpan w:val="2"/>
            <w:shd w:val="clear" w:color="auto" w:fill="auto"/>
          </w:tcPr>
          <w:p w:rsidR="00E066AE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Indicateurs de niveau :</w:t>
            </w:r>
          </w:p>
          <w:p w:rsidR="004D5E48" w:rsidRDefault="008E5F1D" w:rsidP="00E059D4">
            <w:pPr>
              <w:spacing w:after="0"/>
              <w:ind w:left="459" w:hanging="459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B1.1 : Participer à de brèves interactions pour échanger de l’information avec une seule autre personne.</w:t>
            </w:r>
          </w:p>
          <w:p w:rsidR="00E066AE" w:rsidRPr="00E23489" w:rsidRDefault="00E066AE" w:rsidP="00A908BC">
            <w:pPr>
              <w:spacing w:after="0"/>
              <w:ind w:left="459" w:hanging="459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C9073B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 xml:space="preserve">Descripteurs du rendement : </w:t>
            </w:r>
            <w:r w:rsidRPr="00E23489">
              <w:rPr>
                <w:sz w:val="24"/>
                <w:szCs w:val="24"/>
                <w:lang w:val="fr-CA"/>
              </w:rPr>
              <w:t xml:space="preserve">voir le tableau à la fin du document </w:t>
            </w:r>
          </w:p>
        </w:tc>
      </w:tr>
      <w:tr w:rsidR="00E066AE" w:rsidRPr="00C9073B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Matériel requis :</w:t>
            </w:r>
          </w:p>
          <w:p w:rsidR="008E5F1D" w:rsidRPr="007F406A" w:rsidRDefault="008E5F1D" w:rsidP="008E5F1D">
            <w:pPr>
              <w:pStyle w:val="Paragraphedeliste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 xml:space="preserve">Livret </w:t>
            </w:r>
            <w:r>
              <w:rPr>
                <w:i/>
                <w:sz w:val="24"/>
                <w:szCs w:val="24"/>
                <w:lang w:val="fr-CA"/>
              </w:rPr>
              <w:t xml:space="preserve">Deux Bernard </w:t>
            </w:r>
            <w:r>
              <w:rPr>
                <w:sz w:val="24"/>
                <w:szCs w:val="24"/>
                <w:lang w:val="fr-CA"/>
              </w:rPr>
              <w:t xml:space="preserve">(Collection </w:t>
            </w:r>
            <w:r w:rsidRPr="001C5B9A">
              <w:rPr>
                <w:i/>
                <w:sz w:val="24"/>
                <w:szCs w:val="24"/>
                <w:lang w:val="fr-CA"/>
              </w:rPr>
              <w:t>Se le lire</w:t>
            </w:r>
            <w:r>
              <w:rPr>
                <w:sz w:val="24"/>
                <w:szCs w:val="24"/>
                <w:lang w:val="fr-CA"/>
              </w:rPr>
              <w:t>*)</w:t>
            </w:r>
            <w:r>
              <w:rPr>
                <w:b/>
                <w:sz w:val="24"/>
                <w:szCs w:val="24"/>
                <w:lang w:val="fr-CA"/>
              </w:rPr>
              <w:t> </w:t>
            </w:r>
            <w:r>
              <w:rPr>
                <w:i/>
                <w:sz w:val="24"/>
                <w:szCs w:val="24"/>
                <w:lang w:val="fr-CA"/>
              </w:rPr>
              <w:t xml:space="preserve"> </w:t>
            </w:r>
          </w:p>
          <w:p w:rsidR="00643DFE" w:rsidRDefault="00434E3F" w:rsidP="00606E71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Matelas de Yoga</w:t>
            </w:r>
            <w:r w:rsidR="00453501">
              <w:rPr>
                <w:sz w:val="24"/>
                <w:szCs w:val="24"/>
                <w:lang w:val="fr-CA"/>
              </w:rPr>
              <w:t xml:space="preserve"> (pas obligatoire)</w:t>
            </w:r>
          </w:p>
          <w:p w:rsidR="00453501" w:rsidRPr="00606E71" w:rsidRDefault="00453501" w:rsidP="00453501">
            <w:pPr>
              <w:pStyle w:val="Paragraphedeliste"/>
              <w:spacing w:after="0"/>
              <w:rPr>
                <w:sz w:val="24"/>
                <w:szCs w:val="24"/>
                <w:lang w:val="fr-CA"/>
              </w:rPr>
            </w:pPr>
          </w:p>
        </w:tc>
      </w:tr>
    </w:tbl>
    <w:p w:rsidR="0061430E" w:rsidRDefault="0061430E" w:rsidP="00E066AE">
      <w:pPr>
        <w:rPr>
          <w:rFonts w:ascii="Book Antiqua" w:hAnsi="Book Antiqua" w:cs="Arial"/>
          <w:b/>
          <w:color w:val="221E1F"/>
          <w:szCs w:val="24"/>
          <w:lang w:val="fr-CA" w:eastAsia="fr-CA"/>
        </w:rPr>
      </w:pPr>
    </w:p>
    <w:p w:rsidR="006835AE" w:rsidRPr="009F7441" w:rsidRDefault="006835AE" w:rsidP="006835AE">
      <w:pPr>
        <w:pBdr>
          <w:top w:val="single" w:sz="8" w:space="1" w:color="76923C" w:themeColor="accent3" w:themeShade="BF"/>
          <w:left w:val="single" w:sz="8" w:space="4" w:color="76923C" w:themeColor="accent3" w:themeShade="BF"/>
          <w:bottom w:val="single" w:sz="8" w:space="1" w:color="76923C" w:themeColor="accent3" w:themeShade="BF"/>
          <w:right w:val="single" w:sz="8" w:space="4" w:color="76923C" w:themeColor="accent3" w:themeShade="BF"/>
        </w:pBdr>
        <w:tabs>
          <w:tab w:val="left" w:pos="709"/>
        </w:tabs>
        <w:spacing w:after="0"/>
        <w:ind w:left="567" w:right="299"/>
        <w:jc w:val="center"/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</w:pPr>
      <w:r w:rsidRPr="009F7441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*Pour en connaître davantage ou pour vous procurer la collection </w:t>
      </w:r>
      <w:r w:rsidRPr="009F7441"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  <w:t>Se le lire</w:t>
      </w:r>
      <w:r w:rsidRPr="009F7441">
        <w:rPr>
          <w:rFonts w:eastAsia="Times New Roman" w:cs="Calibri"/>
          <w:kern w:val="28"/>
          <w:lang w:val="fr-CA" w:eastAsia="fr-CA"/>
          <w14:ligatures w14:val="standard"/>
          <w14:cntxtAlts/>
        </w:rPr>
        <w:t>,</w:t>
      </w:r>
      <w:r w:rsidRPr="009F7441"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  <w:t xml:space="preserve"> </w:t>
      </w:r>
    </w:p>
    <w:p w:rsidR="006835AE" w:rsidRPr="009F7441" w:rsidRDefault="006835AE" w:rsidP="006835AE">
      <w:pPr>
        <w:pBdr>
          <w:top w:val="single" w:sz="8" w:space="1" w:color="76923C" w:themeColor="accent3" w:themeShade="BF"/>
          <w:left w:val="single" w:sz="8" w:space="4" w:color="76923C" w:themeColor="accent3" w:themeShade="BF"/>
          <w:bottom w:val="single" w:sz="8" w:space="1" w:color="76923C" w:themeColor="accent3" w:themeShade="BF"/>
          <w:right w:val="single" w:sz="8" w:space="4" w:color="76923C" w:themeColor="accent3" w:themeShade="BF"/>
        </w:pBdr>
        <w:tabs>
          <w:tab w:val="left" w:pos="709"/>
        </w:tabs>
        <w:spacing w:after="0"/>
        <w:ind w:left="567" w:right="299"/>
        <w:jc w:val="center"/>
        <w:rPr>
          <w:rFonts w:eastAsia="Times New Roman" w:cs="Calibri"/>
          <w:kern w:val="28"/>
          <w:lang w:val="fr-CA" w:eastAsia="fr-CA"/>
          <w14:ligatures w14:val="standard"/>
          <w14:cntxtAlts/>
        </w:rPr>
      </w:pPr>
      <w:proofErr w:type="gramStart"/>
      <w:r w:rsidRPr="009F7441">
        <w:rPr>
          <w:rFonts w:eastAsia="Times New Roman" w:cs="Calibri"/>
          <w:kern w:val="28"/>
          <w:lang w:val="fr-CA" w:eastAsia="fr-CA"/>
          <w14:ligatures w14:val="standard"/>
          <w14:cntxtAlts/>
        </w:rPr>
        <w:t>veuillez</w:t>
      </w:r>
      <w:proofErr w:type="gramEnd"/>
      <w:r w:rsidRPr="009F7441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 communiquer avec le Centre FORA. </w:t>
      </w:r>
    </w:p>
    <w:p w:rsidR="00E066AE" w:rsidRPr="00E23489" w:rsidRDefault="00E066AE" w:rsidP="00E066AE">
      <w:pPr>
        <w:rPr>
          <w:sz w:val="24"/>
          <w:szCs w:val="24"/>
          <w:lang w:val="fr-CA"/>
        </w:rPr>
      </w:pPr>
      <w:r w:rsidRPr="00E23489">
        <w:rPr>
          <w:sz w:val="24"/>
          <w:szCs w:val="24"/>
          <w:lang w:val="fr-CA"/>
        </w:rPr>
        <w:br w:type="page"/>
      </w:r>
    </w:p>
    <w:p w:rsidR="00412074" w:rsidRPr="00D41DBF" w:rsidRDefault="001242EC" w:rsidP="00D41DBF">
      <w:pPr>
        <w:pStyle w:val="Paragraphedeliste"/>
        <w:ind w:left="851" w:hanging="851"/>
        <w:contextualSpacing w:val="0"/>
        <w:rPr>
          <w:sz w:val="24"/>
          <w:szCs w:val="24"/>
          <w:lang w:val="fr-CA"/>
        </w:rPr>
      </w:pPr>
      <w:r w:rsidRPr="00D41DBF">
        <w:rPr>
          <w:b/>
          <w:sz w:val="24"/>
          <w:szCs w:val="24"/>
          <w:lang w:val="fr-CA"/>
        </w:rPr>
        <w:lastRenderedPageBreak/>
        <w:t xml:space="preserve">Titre de la tâche : </w:t>
      </w:r>
      <w:r w:rsidR="008E5F1D" w:rsidRPr="00D41DBF">
        <w:rPr>
          <w:sz w:val="24"/>
          <w:szCs w:val="24"/>
          <w:lang w:val="fr-CA"/>
        </w:rPr>
        <w:t>Routine d’exercices</w:t>
      </w:r>
    </w:p>
    <w:p w:rsidR="00412074" w:rsidRPr="00D41DBF" w:rsidRDefault="00412074" w:rsidP="00D41DBF">
      <w:pPr>
        <w:pStyle w:val="Paragraphedeliste"/>
        <w:spacing w:after="0"/>
        <w:ind w:left="851" w:hanging="851"/>
        <w:contextualSpacing w:val="0"/>
        <w:rPr>
          <w:sz w:val="24"/>
          <w:szCs w:val="24"/>
          <w:lang w:val="fr-CA"/>
        </w:rPr>
      </w:pPr>
    </w:p>
    <w:p w:rsidR="00D80060" w:rsidRPr="00D41DBF" w:rsidRDefault="00BF3550" w:rsidP="00D41DBF">
      <w:pPr>
        <w:pStyle w:val="Paragraphedeliste"/>
        <w:spacing w:after="0"/>
        <w:ind w:left="709" w:hanging="709"/>
        <w:contextualSpacing w:val="0"/>
        <w:rPr>
          <w:sz w:val="24"/>
          <w:szCs w:val="24"/>
          <w:lang w:val="fr-CA"/>
        </w:rPr>
      </w:pPr>
      <w:r w:rsidRPr="00D41DBF">
        <w:rPr>
          <w:b/>
          <w:sz w:val="24"/>
          <w:szCs w:val="24"/>
          <w:lang w:val="fr-CA"/>
        </w:rPr>
        <w:t>Tâche :</w:t>
      </w:r>
      <w:r w:rsidR="00606E71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sz w:val="24"/>
          <w:szCs w:val="24"/>
          <w:lang w:val="fr-CA"/>
        </w:rPr>
        <w:t>Suivre des directives simples à l’oral pour apprendre les étapes d’une routine de yoga.</w:t>
      </w:r>
    </w:p>
    <w:p w:rsidR="00F37992" w:rsidRPr="00D41DBF" w:rsidRDefault="00F37992" w:rsidP="00D41DBF">
      <w:pPr>
        <w:pStyle w:val="Default"/>
        <w:spacing w:line="276" w:lineRule="auto"/>
        <w:rPr>
          <w:rFonts w:ascii="Calibri" w:hAnsi="Calibri"/>
        </w:rPr>
      </w:pPr>
    </w:p>
    <w:p w:rsidR="00207634" w:rsidRPr="00D41DBF" w:rsidRDefault="00207634" w:rsidP="00D41DBF">
      <w:pPr>
        <w:pStyle w:val="Default"/>
        <w:spacing w:line="276" w:lineRule="auto"/>
        <w:rPr>
          <w:rFonts w:ascii="Calibri" w:hAnsi="Calibri"/>
        </w:rPr>
      </w:pPr>
    </w:p>
    <w:p w:rsidR="00F37992" w:rsidRPr="00D41DBF" w:rsidRDefault="00D05379" w:rsidP="00D41DBF">
      <w:pPr>
        <w:pStyle w:val="Pa0"/>
        <w:spacing w:line="276" w:lineRule="auto"/>
        <w:rPr>
          <w:rFonts w:ascii="Calibri" w:hAnsi="Calibri"/>
          <w:b/>
          <w:bCs/>
          <w:color w:val="221E1F"/>
          <w:szCs w:val="23"/>
        </w:rPr>
      </w:pPr>
      <w:r w:rsidRPr="00D41DBF">
        <w:rPr>
          <w:rFonts w:ascii="Calibri" w:hAnsi="Calibri"/>
          <w:b/>
          <w:bCs/>
          <w:color w:val="221E1F"/>
          <w:szCs w:val="23"/>
        </w:rPr>
        <w:t xml:space="preserve">Consignes pour la formatrice : </w:t>
      </w:r>
    </w:p>
    <w:p w:rsidR="0061430E" w:rsidRPr="00D41DBF" w:rsidRDefault="0061430E" w:rsidP="00D41DBF">
      <w:pPr>
        <w:pStyle w:val="Default"/>
        <w:spacing w:line="276" w:lineRule="auto"/>
        <w:rPr>
          <w:rFonts w:ascii="Calibri" w:hAnsi="Calibri"/>
        </w:rPr>
      </w:pPr>
    </w:p>
    <w:p w:rsidR="00210D9E" w:rsidRPr="00D41DBF" w:rsidRDefault="0061430E" w:rsidP="00D41DBF">
      <w:pPr>
        <w:pStyle w:val="Default"/>
        <w:spacing w:line="276" w:lineRule="auto"/>
        <w:ind w:left="709" w:hanging="709"/>
        <w:rPr>
          <w:rFonts w:ascii="Calibri" w:hAnsi="Calibri"/>
        </w:rPr>
      </w:pPr>
      <w:r w:rsidRPr="00D41DBF">
        <w:rPr>
          <w:rStyle w:val="A2"/>
          <w:b/>
          <w:bCs/>
          <w:sz w:val="24"/>
        </w:rPr>
        <w:t>►</w:t>
      </w:r>
      <w:r w:rsidRPr="00D41DBF">
        <w:rPr>
          <w:rStyle w:val="A2"/>
          <w:rFonts w:ascii="Calibri" w:hAnsi="Calibri"/>
          <w:b/>
          <w:bCs/>
          <w:sz w:val="24"/>
        </w:rPr>
        <w:tab/>
      </w:r>
      <w:r w:rsidR="00210D9E" w:rsidRPr="00D41DBF">
        <w:rPr>
          <w:rStyle w:val="A2"/>
          <w:rFonts w:ascii="Calibri" w:hAnsi="Calibri"/>
          <w:sz w:val="24"/>
          <w:szCs w:val="24"/>
        </w:rPr>
        <w:t xml:space="preserve">Lire le livret </w:t>
      </w:r>
      <w:r w:rsidR="00210D9E" w:rsidRPr="00D41DBF">
        <w:rPr>
          <w:rStyle w:val="A2"/>
          <w:rFonts w:ascii="Calibri" w:hAnsi="Calibri"/>
          <w:i/>
          <w:sz w:val="24"/>
          <w:szCs w:val="24"/>
        </w:rPr>
        <w:t>Deux Bernard</w:t>
      </w:r>
      <w:r w:rsidR="00210D9E" w:rsidRPr="00D41DBF">
        <w:rPr>
          <w:rStyle w:val="A2"/>
          <w:rFonts w:ascii="Calibri" w:hAnsi="Calibri"/>
          <w:sz w:val="24"/>
          <w:szCs w:val="24"/>
        </w:rPr>
        <w:t xml:space="preserve"> de la collection</w:t>
      </w:r>
      <w:r w:rsidR="00210D9E" w:rsidRPr="00D41DBF">
        <w:rPr>
          <w:rStyle w:val="A2"/>
          <w:rFonts w:ascii="Calibri" w:hAnsi="Calibri"/>
          <w:i/>
          <w:sz w:val="24"/>
          <w:szCs w:val="24"/>
        </w:rPr>
        <w:t xml:space="preserve"> Se le lire*</w:t>
      </w:r>
      <w:r w:rsidR="00210D9E" w:rsidRPr="00D41DBF">
        <w:rPr>
          <w:rStyle w:val="A2"/>
          <w:rFonts w:ascii="Calibri" w:hAnsi="Calibri"/>
          <w:sz w:val="24"/>
          <w:szCs w:val="24"/>
        </w:rPr>
        <w:t>.</w:t>
      </w:r>
      <w:r w:rsidR="00210D9E" w:rsidRPr="00D41DBF">
        <w:rPr>
          <w:rFonts w:ascii="Calibri" w:hAnsi="Calibri"/>
        </w:rPr>
        <w:t xml:space="preserve"> Veuillez noter qu’il est possible d’adapter cette tâche si vous n’avez pas le livret en main.</w:t>
      </w:r>
    </w:p>
    <w:p w:rsidR="0061430E" w:rsidRPr="00D41DBF" w:rsidRDefault="0061430E" w:rsidP="00D41DBF">
      <w:pPr>
        <w:pStyle w:val="Default"/>
        <w:spacing w:line="276" w:lineRule="auto"/>
        <w:rPr>
          <w:rFonts w:ascii="Calibri" w:hAnsi="Calibri"/>
        </w:rPr>
      </w:pPr>
    </w:p>
    <w:p w:rsidR="008E5F1D" w:rsidRPr="00D41DBF" w:rsidRDefault="009C77E2" w:rsidP="00D41DBF">
      <w:pPr>
        <w:pStyle w:val="Corpsdetexte"/>
        <w:tabs>
          <w:tab w:val="left" w:pos="709"/>
        </w:tabs>
        <w:kinsoku w:val="0"/>
        <w:overflowPunct w:val="0"/>
        <w:spacing w:before="28"/>
        <w:ind w:left="709" w:right="130" w:hanging="709"/>
        <w:rPr>
          <w:color w:val="000000"/>
          <w:sz w:val="24"/>
          <w:szCs w:val="24"/>
          <w:lang w:val="fr-CA"/>
        </w:rPr>
      </w:pPr>
      <w:r w:rsidRPr="00D41DBF">
        <w:rPr>
          <w:rStyle w:val="A2"/>
          <w:rFonts w:ascii="Arial" w:hAnsi="Arial" w:cs="Arial"/>
          <w:sz w:val="24"/>
          <w:szCs w:val="24"/>
          <w:lang w:val="fr-CA"/>
        </w:rPr>
        <w:t>►</w:t>
      </w:r>
      <w:r w:rsidR="00643DFE" w:rsidRPr="00D41DBF">
        <w:rPr>
          <w:rStyle w:val="A2"/>
          <w:rFonts w:cs="Arial"/>
          <w:sz w:val="24"/>
          <w:szCs w:val="24"/>
          <w:lang w:val="fr-CA"/>
        </w:rPr>
        <w:tab/>
      </w:r>
      <w:r w:rsidR="008E5F1D" w:rsidRPr="00D41DBF">
        <w:rPr>
          <w:color w:val="000000"/>
          <w:spacing w:val="-1"/>
          <w:sz w:val="24"/>
          <w:szCs w:val="24"/>
          <w:lang w:val="fr-CA"/>
        </w:rPr>
        <w:t>Cette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activité</w:t>
      </w:r>
      <w:r w:rsidR="008E5F1D" w:rsidRPr="00D41DBF">
        <w:rPr>
          <w:color w:val="000000"/>
          <w:sz w:val="24"/>
          <w:szCs w:val="24"/>
          <w:lang w:val="fr-CA"/>
        </w:rPr>
        <w:t xml:space="preserve"> se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déroule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oralement</w:t>
      </w:r>
      <w:r w:rsidR="008E5F1D" w:rsidRPr="00D41DBF">
        <w:rPr>
          <w:color w:val="000000"/>
          <w:sz w:val="24"/>
          <w:szCs w:val="24"/>
          <w:lang w:val="fr-CA"/>
        </w:rPr>
        <w:t xml:space="preserve"> et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entièrement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 xml:space="preserve">en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groupe.</w:t>
      </w:r>
      <w:r w:rsidR="008E5F1D" w:rsidRPr="00D41DBF">
        <w:rPr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Discuter </w:t>
      </w:r>
      <w:r w:rsidR="008E5F1D" w:rsidRPr="00D41DBF">
        <w:rPr>
          <w:color w:val="000000"/>
          <w:sz w:val="24"/>
          <w:szCs w:val="24"/>
          <w:lang w:val="fr-CA"/>
        </w:rPr>
        <w:t>de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la</w:t>
      </w:r>
      <w:r w:rsidR="008E5F1D" w:rsidRPr="00D41DBF">
        <w:rPr>
          <w:color w:val="000000"/>
          <w:sz w:val="24"/>
          <w:szCs w:val="24"/>
          <w:lang w:val="fr-CA"/>
        </w:rPr>
        <w:t xml:space="preserve"> maladie</w:t>
      </w:r>
      <w:r w:rsidR="00453501" w:rsidRPr="00D41DBF">
        <w:rPr>
          <w:color w:val="000000"/>
          <w:spacing w:val="5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color w:val="000000"/>
          <w:spacing w:val="-1"/>
          <w:sz w:val="24"/>
          <w:szCs w:val="24"/>
          <w:lang w:val="fr-CA"/>
        </w:rPr>
        <w:t>d’Alzheimer tel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le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que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>mentionnée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dans</w:t>
      </w:r>
      <w:r w:rsidR="008E5F1D" w:rsidRPr="00D41DBF">
        <w:rPr>
          <w:color w:val="000000"/>
          <w:sz w:val="24"/>
          <w:szCs w:val="24"/>
          <w:lang w:val="fr-CA"/>
        </w:rPr>
        <w:t xml:space="preserve"> le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livret </w:t>
      </w:r>
      <w:r w:rsidR="008E5F1D" w:rsidRPr="00D41DBF">
        <w:rPr>
          <w:i/>
          <w:iCs/>
          <w:color w:val="000000"/>
          <w:spacing w:val="-1"/>
          <w:sz w:val="24"/>
          <w:szCs w:val="24"/>
          <w:lang w:val="fr-CA"/>
        </w:rPr>
        <w:t>Deux</w:t>
      </w:r>
      <w:r w:rsidR="008E5F1D" w:rsidRPr="00D41DBF">
        <w:rPr>
          <w:i/>
          <w:iCs/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i/>
          <w:iCs/>
          <w:color w:val="000000"/>
          <w:spacing w:val="-2"/>
          <w:sz w:val="24"/>
          <w:szCs w:val="24"/>
          <w:lang w:val="fr-CA"/>
        </w:rPr>
        <w:t>Bernard</w:t>
      </w:r>
      <w:r w:rsidR="008E5F1D" w:rsidRPr="00D41DBF">
        <w:rPr>
          <w:i/>
          <w:iCs/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 xml:space="preserve">et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selon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>les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expériences</w:t>
      </w:r>
      <w:r w:rsidR="008E5F1D" w:rsidRPr="00D41DBF">
        <w:rPr>
          <w:color w:val="000000"/>
          <w:spacing w:val="85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personnelles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des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personnes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apprenantes.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Les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inviter</w:t>
      </w:r>
      <w:r w:rsidR="008E5F1D" w:rsidRPr="00D41DBF">
        <w:rPr>
          <w:color w:val="000000"/>
          <w:sz w:val="24"/>
          <w:szCs w:val="24"/>
          <w:lang w:val="fr-CA"/>
        </w:rPr>
        <w:t xml:space="preserve"> à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nommer 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>des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>habitudes</w:t>
      </w:r>
      <w:r w:rsidR="008E5F1D" w:rsidRPr="00D41DBF">
        <w:rPr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>de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 xml:space="preserve">vie </w:t>
      </w:r>
      <w:r w:rsidR="008E5F1D" w:rsidRPr="00D41DBF">
        <w:rPr>
          <w:spacing w:val="-1"/>
          <w:sz w:val="24"/>
          <w:szCs w:val="24"/>
          <w:lang w:val="fr-CA"/>
        </w:rPr>
        <w:t>qui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peuvent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prévenir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 xml:space="preserve">ou retarder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l’apparition</w:t>
      </w:r>
      <w:r w:rsidR="008E5F1D" w:rsidRPr="00D41DBF">
        <w:rPr>
          <w:rFonts w:cs="Palatino Linotype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z w:val="24"/>
          <w:szCs w:val="24"/>
          <w:lang w:val="fr-CA"/>
        </w:rPr>
        <w:t>de</w:t>
      </w:r>
      <w:r w:rsidR="008E5F1D" w:rsidRPr="00D41DBF">
        <w:rPr>
          <w:rFonts w:cs="Palatino Linotype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la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maladie</w:t>
      </w:r>
      <w:r w:rsidR="008E5F1D" w:rsidRPr="00D41DBF">
        <w:rPr>
          <w:rFonts w:cs="Palatino Linotype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b/>
          <w:spacing w:val="-1"/>
          <w:sz w:val="24"/>
          <w:szCs w:val="24"/>
          <w:lang w:val="fr-CA"/>
        </w:rPr>
        <w:t>(jou</w:t>
      </w:r>
      <w:r w:rsidR="008E5F1D" w:rsidRPr="00D41DBF">
        <w:rPr>
          <w:b/>
          <w:spacing w:val="-1"/>
          <w:sz w:val="24"/>
          <w:szCs w:val="24"/>
          <w:lang w:val="fr-CA"/>
        </w:rPr>
        <w:t>er aux cartes,</w:t>
      </w:r>
      <w:r w:rsidR="008E5F1D" w:rsidRPr="00D41DBF">
        <w:rPr>
          <w:b/>
          <w:sz w:val="24"/>
          <w:szCs w:val="24"/>
          <w:lang w:val="fr-CA"/>
        </w:rPr>
        <w:t xml:space="preserve"> faire </w:t>
      </w:r>
      <w:r w:rsidR="008E5F1D" w:rsidRPr="00D41DBF">
        <w:rPr>
          <w:b/>
          <w:spacing w:val="-2"/>
          <w:sz w:val="24"/>
          <w:szCs w:val="24"/>
          <w:lang w:val="fr-CA"/>
        </w:rPr>
        <w:t>des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F314DF">
        <w:rPr>
          <w:b/>
          <w:spacing w:val="-1"/>
          <w:sz w:val="24"/>
          <w:szCs w:val="24"/>
          <w:lang w:val="fr-CA"/>
        </w:rPr>
        <w:t>mots c</w:t>
      </w:r>
      <w:r w:rsidR="008E5F1D" w:rsidRPr="00D41DBF">
        <w:rPr>
          <w:b/>
          <w:spacing w:val="-1"/>
          <w:sz w:val="24"/>
          <w:szCs w:val="24"/>
          <w:lang w:val="fr-CA"/>
        </w:rPr>
        <w:t>roisés,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être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actif</w:t>
      </w:r>
      <w:r w:rsidR="008E5F1D" w:rsidRPr="00D41DBF">
        <w:rPr>
          <w:b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physiquement,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 xml:space="preserve">éliminer </w:t>
      </w:r>
      <w:r w:rsidR="008E5F1D" w:rsidRPr="00D41DBF">
        <w:rPr>
          <w:b/>
          <w:sz w:val="24"/>
          <w:szCs w:val="24"/>
          <w:lang w:val="fr-CA"/>
        </w:rPr>
        <w:t xml:space="preserve">le </w:t>
      </w:r>
      <w:r w:rsidR="008E5F1D" w:rsidRPr="00D41DBF">
        <w:rPr>
          <w:b/>
          <w:spacing w:val="-1"/>
          <w:sz w:val="24"/>
          <w:szCs w:val="24"/>
          <w:lang w:val="fr-CA"/>
        </w:rPr>
        <w:t>stress,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surveiller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2"/>
          <w:sz w:val="24"/>
          <w:szCs w:val="24"/>
          <w:lang w:val="fr-CA"/>
        </w:rPr>
        <w:t>son</w:t>
      </w:r>
      <w:r w:rsidR="008E5F1D" w:rsidRPr="00D41DBF">
        <w:rPr>
          <w:b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cholestérol,</w:t>
      </w:r>
      <w:r w:rsidR="008E5F1D" w:rsidRPr="00D41DBF">
        <w:rPr>
          <w:b/>
          <w:sz w:val="24"/>
          <w:szCs w:val="24"/>
          <w:lang w:val="fr-CA"/>
        </w:rPr>
        <w:t xml:space="preserve"> avoir</w:t>
      </w:r>
      <w:r w:rsidR="008E5F1D" w:rsidRPr="00D41DBF">
        <w:rPr>
          <w:b/>
          <w:spacing w:val="-1"/>
          <w:sz w:val="24"/>
          <w:szCs w:val="24"/>
          <w:lang w:val="fr-CA"/>
        </w:rPr>
        <w:t xml:space="preserve"> une</w:t>
      </w:r>
      <w:r w:rsidR="008E5F1D" w:rsidRPr="00D41DBF">
        <w:rPr>
          <w:b/>
          <w:spacing w:val="-3"/>
          <w:sz w:val="24"/>
          <w:szCs w:val="24"/>
          <w:lang w:val="fr-CA"/>
        </w:rPr>
        <w:t xml:space="preserve"> </w:t>
      </w:r>
      <w:r w:rsidR="00F314DF">
        <w:rPr>
          <w:b/>
          <w:sz w:val="24"/>
          <w:szCs w:val="24"/>
          <w:lang w:val="fr-CA"/>
        </w:rPr>
        <w:t>vie s</w:t>
      </w:r>
      <w:r w:rsidR="008E5F1D" w:rsidRPr="00D41DBF">
        <w:rPr>
          <w:b/>
          <w:sz w:val="24"/>
          <w:szCs w:val="24"/>
          <w:lang w:val="fr-CA"/>
        </w:rPr>
        <w:t>ociale,</w:t>
      </w:r>
      <w:r w:rsidR="008E5F1D" w:rsidRPr="00D41DBF">
        <w:rPr>
          <w:b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b/>
          <w:sz w:val="24"/>
          <w:szCs w:val="24"/>
          <w:lang w:val="fr-CA"/>
        </w:rPr>
        <w:t>manger</w:t>
      </w:r>
      <w:r w:rsidR="008E5F1D" w:rsidRPr="00D41DBF">
        <w:rPr>
          <w:b/>
          <w:spacing w:val="-1"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2"/>
          <w:sz w:val="24"/>
          <w:szCs w:val="24"/>
          <w:lang w:val="fr-CA"/>
        </w:rPr>
        <w:t>des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aliments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santé</w:t>
      </w:r>
      <w:r w:rsidR="008E5F1D" w:rsidRPr="00D41DBF">
        <w:rPr>
          <w:b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etc.)</w:t>
      </w:r>
      <w:r w:rsidR="008E5F1D" w:rsidRPr="00D41DBF">
        <w:rPr>
          <w:spacing w:val="-1"/>
          <w:sz w:val="24"/>
          <w:szCs w:val="24"/>
          <w:lang w:val="fr-CA"/>
        </w:rPr>
        <w:t>.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Écrire</w:t>
      </w:r>
      <w:r w:rsidR="008E5F1D" w:rsidRPr="00D41DBF">
        <w:rPr>
          <w:sz w:val="24"/>
          <w:szCs w:val="24"/>
          <w:lang w:val="fr-CA"/>
        </w:rPr>
        <w:t xml:space="preserve"> les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réponses</w:t>
      </w:r>
      <w:r w:rsidR="008E5F1D" w:rsidRPr="00D41DBF">
        <w:rPr>
          <w:sz w:val="24"/>
          <w:szCs w:val="24"/>
          <w:lang w:val="fr-CA"/>
        </w:rPr>
        <w:t xml:space="preserve"> au</w:t>
      </w:r>
      <w:r w:rsidR="008E5F1D" w:rsidRPr="00D41DBF">
        <w:rPr>
          <w:spacing w:val="-1"/>
          <w:sz w:val="24"/>
          <w:szCs w:val="24"/>
          <w:lang w:val="fr-CA"/>
        </w:rPr>
        <w:t xml:space="preserve"> tableau.</w:t>
      </w:r>
    </w:p>
    <w:p w:rsidR="00643DFE" w:rsidRPr="00D41DBF" w:rsidRDefault="00643DFE" w:rsidP="00D41DBF">
      <w:pPr>
        <w:pStyle w:val="Corpsdetexte"/>
        <w:widowControl w:val="0"/>
        <w:tabs>
          <w:tab w:val="left" w:pos="1169"/>
        </w:tabs>
        <w:kinsoku w:val="0"/>
        <w:overflowPunct w:val="0"/>
        <w:autoSpaceDE w:val="0"/>
        <w:autoSpaceDN w:val="0"/>
        <w:adjustRightInd w:val="0"/>
        <w:spacing w:before="25" w:after="0"/>
        <w:ind w:left="709" w:right="130" w:hanging="709"/>
        <w:rPr>
          <w:color w:val="000000"/>
          <w:sz w:val="24"/>
          <w:szCs w:val="24"/>
          <w:lang w:val="fr-CA"/>
        </w:rPr>
      </w:pPr>
    </w:p>
    <w:p w:rsidR="008E5F1D" w:rsidRPr="00D41DBF" w:rsidRDefault="009C77E2" w:rsidP="00D41DBF">
      <w:pPr>
        <w:pStyle w:val="Corpsdetexte"/>
        <w:tabs>
          <w:tab w:val="left" w:pos="709"/>
        </w:tabs>
        <w:kinsoku w:val="0"/>
        <w:overflowPunct w:val="0"/>
        <w:ind w:left="709" w:right="130" w:hanging="709"/>
        <w:rPr>
          <w:color w:val="000000"/>
          <w:spacing w:val="-1"/>
          <w:sz w:val="24"/>
          <w:szCs w:val="24"/>
          <w:lang w:val="fr-CA"/>
        </w:rPr>
      </w:pPr>
      <w:r w:rsidRPr="00D41DBF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D41DBF">
        <w:rPr>
          <w:rStyle w:val="A2"/>
          <w:sz w:val="24"/>
          <w:szCs w:val="24"/>
          <w:lang w:val="fr-CA"/>
        </w:rPr>
        <w:tab/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Poser </w:t>
      </w:r>
      <w:r w:rsidR="008E5F1D" w:rsidRPr="00D41DBF">
        <w:rPr>
          <w:color w:val="000000"/>
          <w:sz w:val="24"/>
          <w:szCs w:val="24"/>
          <w:lang w:val="fr-CA"/>
        </w:rPr>
        <w:t>les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questions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suivantes</w:t>
      </w:r>
      <w:r w:rsidR="008E5F1D" w:rsidRPr="00D41DBF">
        <w:rPr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 xml:space="preserve">: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«Au cours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des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derniers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sept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jours,</w:t>
      </w:r>
      <w:r w:rsidR="008E5F1D" w:rsidRPr="00D41DBF">
        <w:rPr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pendant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combien</w:t>
      </w:r>
      <w:r w:rsidR="008E5F1D" w:rsidRPr="00D41DBF">
        <w:rPr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 xml:space="preserve">de 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>minutes</w:t>
      </w:r>
      <w:r w:rsidR="008E5F1D" w:rsidRPr="00D41DBF">
        <w:rPr>
          <w:color w:val="000000"/>
          <w:spacing w:val="72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avez-vous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>fait de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l</w:t>
      </w:r>
      <w:r w:rsidR="008E5F1D" w:rsidRPr="00D41DBF">
        <w:rPr>
          <w:rFonts w:cs="Palatino Linotype"/>
          <w:color w:val="000000"/>
          <w:spacing w:val="-1"/>
          <w:sz w:val="24"/>
          <w:szCs w:val="24"/>
          <w:lang w:val="fr-CA"/>
        </w:rPr>
        <w:t>’activité</w:t>
      </w:r>
      <w:r w:rsidR="008E5F1D" w:rsidRPr="00D41DBF">
        <w:rPr>
          <w:rFonts w:cs="Palatino Linotype"/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color w:val="000000"/>
          <w:spacing w:val="-1"/>
          <w:sz w:val="24"/>
          <w:szCs w:val="24"/>
          <w:lang w:val="fr-CA"/>
        </w:rPr>
        <w:t>physique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?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Combien</w:t>
      </w:r>
      <w:r w:rsidR="008E5F1D" w:rsidRPr="00D41DBF">
        <w:rPr>
          <w:color w:val="000000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2"/>
          <w:sz w:val="24"/>
          <w:szCs w:val="24"/>
          <w:lang w:val="fr-CA"/>
        </w:rPr>
        <w:t>de</w:t>
      </w:r>
      <w:r w:rsidR="008E5F1D" w:rsidRPr="00D41DBF">
        <w:rPr>
          <w:color w:val="000000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z w:val="24"/>
          <w:szCs w:val="24"/>
          <w:lang w:val="fr-CA"/>
        </w:rPr>
        <w:t xml:space="preserve">fois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avez-vous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marché</w:t>
      </w:r>
      <w:r w:rsidR="008E5F1D" w:rsidRPr="00D41DBF">
        <w:rPr>
          <w:color w:val="000000"/>
          <w:sz w:val="24"/>
          <w:szCs w:val="24"/>
          <w:lang w:val="fr-CA"/>
        </w:rPr>
        <w:t xml:space="preserve"> 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>pendant</w:t>
      </w:r>
      <w:r w:rsidR="008E5F1D" w:rsidRPr="00D41DBF">
        <w:rPr>
          <w:color w:val="000000"/>
          <w:sz w:val="24"/>
          <w:szCs w:val="24"/>
          <w:lang w:val="fr-CA"/>
        </w:rPr>
        <w:t xml:space="preserve"> au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 moins</w:t>
      </w:r>
      <w:r w:rsidR="00F314DF">
        <w:rPr>
          <w:color w:val="000000"/>
          <w:spacing w:val="-1"/>
          <w:sz w:val="24"/>
          <w:szCs w:val="24"/>
          <w:lang w:val="fr-CA"/>
        </w:rPr>
        <w:tab/>
      </w:r>
      <w:r w:rsidR="008E5F1D" w:rsidRPr="00D41DBF">
        <w:rPr>
          <w:sz w:val="24"/>
          <w:szCs w:val="24"/>
          <w:lang w:val="fr-CA"/>
        </w:rPr>
        <w:t xml:space="preserve">10 </w:t>
      </w:r>
      <w:r w:rsidR="008E5F1D" w:rsidRPr="00D41DBF">
        <w:rPr>
          <w:spacing w:val="-1"/>
          <w:sz w:val="24"/>
          <w:szCs w:val="24"/>
          <w:lang w:val="fr-CA"/>
        </w:rPr>
        <w:t>minutes?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Quels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sports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avez-vous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pratiqué?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Quelles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sont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les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raisons</w:t>
      </w:r>
      <w:r w:rsidR="008E5F1D" w:rsidRPr="00D41DBF">
        <w:rPr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qui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vous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empêcheraient</w:t>
      </w:r>
      <w:r w:rsidR="00371491" w:rsidRPr="00D41DBF">
        <w:rPr>
          <w:spacing w:val="-1"/>
          <w:sz w:val="24"/>
          <w:szCs w:val="24"/>
          <w:lang w:val="fr-CA"/>
        </w:rPr>
        <w:t xml:space="preserve"> de</w:t>
      </w:r>
      <w:r w:rsidR="008E5F1D" w:rsidRPr="00D41DBF">
        <w:rPr>
          <w:spacing w:val="-1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faire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de</w:t>
      </w:r>
      <w:r w:rsidR="008E5F1D" w:rsidRPr="00D41DBF">
        <w:rPr>
          <w:rFonts w:cs="Palatino Linotype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l’exercice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ou</w:t>
      </w:r>
      <w:r w:rsidR="008E5F1D" w:rsidRPr="00D41DBF">
        <w:rPr>
          <w:rFonts w:cs="Palatino Linotype"/>
          <w:spacing w:val="-4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z w:val="24"/>
          <w:szCs w:val="24"/>
          <w:lang w:val="fr-CA"/>
        </w:rPr>
        <w:t>de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 xml:space="preserve"> pratiquer une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activité</w:t>
      </w:r>
      <w:r w:rsidR="008E5F1D" w:rsidRPr="00D41DBF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physique?</w:t>
      </w:r>
      <w:r w:rsidR="008E5F1D" w:rsidRPr="00D41DBF">
        <w:rPr>
          <w:spacing w:val="-1"/>
          <w:sz w:val="24"/>
          <w:szCs w:val="24"/>
          <w:lang w:val="fr-CA"/>
        </w:rPr>
        <w:t>»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Échanger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 xml:space="preserve">sur </w:t>
      </w:r>
      <w:r w:rsidR="008E5F1D" w:rsidRPr="00D41DBF">
        <w:rPr>
          <w:sz w:val="24"/>
          <w:szCs w:val="24"/>
          <w:lang w:val="fr-CA"/>
        </w:rPr>
        <w:t>les</w:t>
      </w:r>
      <w:r w:rsidR="008E5F1D" w:rsidRPr="00D41DBF">
        <w:rPr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sports</w:t>
      </w:r>
      <w:r w:rsidR="008E5F1D" w:rsidRPr="00D41DBF">
        <w:rPr>
          <w:sz w:val="24"/>
          <w:szCs w:val="24"/>
          <w:lang w:val="fr-CA"/>
        </w:rPr>
        <w:t xml:space="preserve"> les </w:t>
      </w:r>
      <w:r w:rsidR="008E5F1D" w:rsidRPr="00D41DBF">
        <w:rPr>
          <w:spacing w:val="-1"/>
          <w:sz w:val="24"/>
          <w:szCs w:val="24"/>
          <w:lang w:val="fr-CA"/>
        </w:rPr>
        <w:t>plus</w:t>
      </w:r>
      <w:r w:rsidR="008E5F1D" w:rsidRPr="00D41DBF">
        <w:rPr>
          <w:spacing w:val="53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utilisés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 xml:space="preserve">pour rester </w:t>
      </w:r>
      <w:r w:rsidR="008E5F1D" w:rsidRPr="00D41DBF">
        <w:rPr>
          <w:sz w:val="24"/>
          <w:szCs w:val="24"/>
          <w:lang w:val="fr-CA"/>
        </w:rPr>
        <w:t>en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 xml:space="preserve">forme </w:t>
      </w:r>
      <w:r w:rsidR="008E5F1D" w:rsidRPr="00D41DBF">
        <w:rPr>
          <w:b/>
          <w:spacing w:val="-1"/>
          <w:sz w:val="24"/>
          <w:szCs w:val="24"/>
          <w:lang w:val="fr-CA"/>
        </w:rPr>
        <w:t>(marche,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yoga,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aérobie,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entraînement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musculaire,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8E5F1D" w:rsidRPr="00D41DBF">
        <w:rPr>
          <w:b/>
          <w:spacing w:val="-1"/>
          <w:sz w:val="24"/>
          <w:szCs w:val="24"/>
          <w:lang w:val="fr-CA"/>
        </w:rPr>
        <w:t>natation,</w:t>
      </w:r>
      <w:r w:rsidR="008E5F1D" w:rsidRPr="00D41DBF">
        <w:rPr>
          <w:b/>
          <w:sz w:val="24"/>
          <w:szCs w:val="24"/>
          <w:lang w:val="fr-CA"/>
        </w:rPr>
        <w:t xml:space="preserve"> </w:t>
      </w:r>
      <w:r w:rsidR="00654092" w:rsidRPr="00D41DBF">
        <w:rPr>
          <w:b/>
          <w:spacing w:val="-1"/>
          <w:sz w:val="24"/>
          <w:szCs w:val="24"/>
          <w:lang w:val="fr-CA"/>
        </w:rPr>
        <w:t>etc.</w:t>
      </w:r>
      <w:r w:rsidR="008E5F1D" w:rsidRPr="00D41DBF">
        <w:rPr>
          <w:b/>
          <w:spacing w:val="-1"/>
          <w:sz w:val="24"/>
          <w:szCs w:val="24"/>
          <w:lang w:val="fr-CA"/>
        </w:rPr>
        <w:t>)</w:t>
      </w:r>
      <w:r w:rsidR="008E5F1D" w:rsidRPr="00D41DBF">
        <w:rPr>
          <w:spacing w:val="-1"/>
          <w:sz w:val="24"/>
          <w:szCs w:val="24"/>
          <w:lang w:val="fr-CA"/>
        </w:rPr>
        <w:t>.</w:t>
      </w:r>
      <w:r w:rsidR="008E5F1D" w:rsidRPr="00D41DBF">
        <w:rPr>
          <w:color w:val="000000"/>
          <w:spacing w:val="-1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Tous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les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genres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d’exercices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sont</w:t>
      </w:r>
      <w:r w:rsidR="008E5F1D" w:rsidRPr="00D41DBF">
        <w:rPr>
          <w:rFonts w:cs="Palatino Linotype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z w:val="24"/>
          <w:szCs w:val="24"/>
          <w:lang w:val="fr-CA"/>
        </w:rPr>
        <w:t>bons</w:t>
      </w:r>
      <w:r w:rsidR="008E5F1D" w:rsidRPr="00D41DBF">
        <w:rPr>
          <w:rFonts w:cs="Palatino Linotype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 xml:space="preserve">pour </w:t>
      </w:r>
      <w:r w:rsidR="008E5F1D" w:rsidRPr="00D41DBF">
        <w:rPr>
          <w:sz w:val="24"/>
          <w:szCs w:val="24"/>
          <w:lang w:val="fr-CA"/>
        </w:rPr>
        <w:t>la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santé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mentale,</w:t>
      </w:r>
      <w:r w:rsidR="008E5F1D" w:rsidRPr="00D41DBF">
        <w:rPr>
          <w:sz w:val="24"/>
          <w:szCs w:val="24"/>
          <w:lang w:val="fr-CA"/>
        </w:rPr>
        <w:t xml:space="preserve"> la</w:t>
      </w:r>
      <w:r w:rsidR="008E5F1D" w:rsidRPr="00D41DBF">
        <w:rPr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santé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physique,</w:t>
      </w:r>
      <w:r w:rsidR="008E5F1D" w:rsidRPr="00D41DBF">
        <w:rPr>
          <w:sz w:val="24"/>
          <w:szCs w:val="24"/>
          <w:lang w:val="fr-CA"/>
        </w:rPr>
        <w:t xml:space="preserve"> le </w:t>
      </w:r>
      <w:r w:rsidR="008E5F1D" w:rsidRPr="00D41DBF">
        <w:rPr>
          <w:spacing w:val="-1"/>
          <w:sz w:val="24"/>
          <w:szCs w:val="24"/>
          <w:lang w:val="fr-CA"/>
        </w:rPr>
        <w:t>métabolisme,</w:t>
      </w:r>
      <w:r w:rsidR="008E5F1D" w:rsidRPr="00D41DBF">
        <w:rPr>
          <w:spacing w:val="55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l’humeur,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le</w:t>
      </w:r>
      <w:r w:rsidR="008E5F1D" w:rsidRPr="00D41DBF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stress,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la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2"/>
          <w:sz w:val="24"/>
          <w:szCs w:val="24"/>
          <w:lang w:val="fr-CA"/>
        </w:rPr>
        <w:t>gestion</w:t>
      </w:r>
      <w:r w:rsidR="008E5F1D" w:rsidRPr="00D41DBF">
        <w:rPr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sz w:val="24"/>
          <w:szCs w:val="24"/>
          <w:lang w:val="fr-CA"/>
        </w:rPr>
        <w:t>du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poids et</w:t>
      </w:r>
      <w:r w:rsidR="008E5F1D" w:rsidRPr="00D41DBF">
        <w:rPr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sz w:val="24"/>
          <w:szCs w:val="24"/>
          <w:lang w:val="fr-CA"/>
        </w:rPr>
        <w:t xml:space="preserve">la </w:t>
      </w:r>
      <w:r w:rsidR="008E5F1D" w:rsidRPr="00D41DBF">
        <w:rPr>
          <w:spacing w:val="-1"/>
          <w:sz w:val="24"/>
          <w:szCs w:val="24"/>
          <w:lang w:val="fr-CA"/>
        </w:rPr>
        <w:t>lutte</w:t>
      </w:r>
      <w:r w:rsidR="008E5F1D" w:rsidRPr="00D41DBF">
        <w:rPr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contre</w:t>
      </w:r>
      <w:r w:rsidR="008E5F1D" w:rsidRPr="00D41DBF">
        <w:rPr>
          <w:sz w:val="24"/>
          <w:szCs w:val="24"/>
          <w:lang w:val="fr-CA"/>
        </w:rPr>
        <w:t xml:space="preserve"> le </w:t>
      </w:r>
      <w:r w:rsidR="008E5F1D" w:rsidRPr="00D41DBF">
        <w:rPr>
          <w:spacing w:val="-1"/>
          <w:sz w:val="24"/>
          <w:szCs w:val="24"/>
          <w:lang w:val="fr-CA"/>
        </w:rPr>
        <w:t>vieillissement.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Parler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du yoga</w:t>
      </w:r>
      <w:r w:rsidR="008E5F1D" w:rsidRPr="00D41DBF">
        <w:rPr>
          <w:sz w:val="24"/>
          <w:szCs w:val="24"/>
          <w:lang w:val="fr-CA"/>
        </w:rPr>
        <w:t xml:space="preserve"> et </w:t>
      </w:r>
      <w:r w:rsidR="008E5F1D" w:rsidRPr="00D41DBF">
        <w:rPr>
          <w:spacing w:val="-1"/>
          <w:sz w:val="24"/>
          <w:szCs w:val="24"/>
          <w:lang w:val="fr-CA"/>
        </w:rPr>
        <w:t>du</w:t>
      </w:r>
      <w:r w:rsidR="008E5F1D" w:rsidRPr="00D41DBF">
        <w:rPr>
          <w:spacing w:val="75"/>
          <w:sz w:val="24"/>
          <w:szCs w:val="24"/>
          <w:lang w:val="fr-CA"/>
        </w:rPr>
        <w:t xml:space="preserve"> </w:t>
      </w:r>
      <w:r w:rsidR="008E5F1D" w:rsidRPr="00D41DBF">
        <w:rPr>
          <w:sz w:val="24"/>
          <w:szCs w:val="24"/>
          <w:lang w:val="fr-CA"/>
        </w:rPr>
        <w:t>fait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que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de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plus</w:t>
      </w:r>
      <w:r w:rsidR="008E5F1D" w:rsidRPr="00D41DBF">
        <w:rPr>
          <w:sz w:val="24"/>
          <w:szCs w:val="24"/>
          <w:lang w:val="fr-CA"/>
        </w:rPr>
        <w:t xml:space="preserve"> </w:t>
      </w:r>
      <w:r w:rsidR="008E5F1D" w:rsidRPr="00D41DBF">
        <w:rPr>
          <w:spacing w:val="-2"/>
          <w:sz w:val="24"/>
          <w:szCs w:val="24"/>
          <w:lang w:val="fr-CA"/>
        </w:rPr>
        <w:t>en</w:t>
      </w:r>
      <w:r w:rsidR="008E5F1D" w:rsidRPr="00D41DBF">
        <w:rPr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sz w:val="24"/>
          <w:szCs w:val="24"/>
          <w:lang w:val="fr-CA"/>
        </w:rPr>
        <w:t>p</w:t>
      </w:r>
      <w:r w:rsidR="008E5F1D" w:rsidRPr="00D41DBF">
        <w:rPr>
          <w:rFonts w:cs="Palatino Linotype"/>
          <w:sz w:val="24"/>
          <w:szCs w:val="24"/>
          <w:lang w:val="fr-CA"/>
        </w:rPr>
        <w:t>lus</w:t>
      </w:r>
      <w:r w:rsidR="008E5F1D" w:rsidRPr="00D41DBF">
        <w:rPr>
          <w:rFonts w:cs="Palatino Linotype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d’hommes</w:t>
      </w:r>
      <w:r w:rsidR="008E5F1D" w:rsidRPr="00D41DBF">
        <w:rPr>
          <w:rFonts w:cs="Palatino Linotype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pacing w:val="-1"/>
          <w:sz w:val="24"/>
          <w:szCs w:val="24"/>
          <w:lang w:val="fr-CA"/>
        </w:rPr>
        <w:t>commencent</w:t>
      </w:r>
      <w:r w:rsidR="008E5F1D" w:rsidRPr="00D41DBF">
        <w:rPr>
          <w:rFonts w:cs="Palatino Linotype"/>
          <w:spacing w:val="-3"/>
          <w:sz w:val="24"/>
          <w:szCs w:val="24"/>
          <w:lang w:val="fr-CA"/>
        </w:rPr>
        <w:t xml:space="preserve"> </w:t>
      </w:r>
      <w:r w:rsidR="008E5F1D" w:rsidRPr="00D41DBF">
        <w:rPr>
          <w:rFonts w:cs="Palatino Linotype"/>
          <w:sz w:val="24"/>
          <w:szCs w:val="24"/>
          <w:lang w:val="fr-CA"/>
        </w:rPr>
        <w:t>à faire</w:t>
      </w:r>
      <w:r w:rsidR="008E5F1D" w:rsidRPr="00D41DBF">
        <w:rPr>
          <w:rFonts w:cs="Palatino Linotype"/>
          <w:spacing w:val="1"/>
          <w:sz w:val="24"/>
          <w:szCs w:val="24"/>
          <w:lang w:val="fr-CA"/>
        </w:rPr>
        <w:t xml:space="preserve"> </w:t>
      </w:r>
      <w:r w:rsidR="008E5F1D" w:rsidRPr="00D41DBF">
        <w:rPr>
          <w:sz w:val="24"/>
          <w:szCs w:val="24"/>
          <w:lang w:val="fr-CA"/>
        </w:rPr>
        <w:t>du</w:t>
      </w:r>
      <w:r w:rsidR="008E5F1D" w:rsidRPr="00D41DBF">
        <w:rPr>
          <w:spacing w:val="-2"/>
          <w:sz w:val="24"/>
          <w:szCs w:val="24"/>
          <w:lang w:val="fr-CA"/>
        </w:rPr>
        <w:t xml:space="preserve"> </w:t>
      </w:r>
      <w:r w:rsidR="008E5F1D" w:rsidRPr="00D41DBF">
        <w:rPr>
          <w:spacing w:val="-1"/>
          <w:sz w:val="24"/>
          <w:szCs w:val="24"/>
          <w:lang w:val="fr-CA"/>
        </w:rPr>
        <w:t>yoga.</w:t>
      </w:r>
    </w:p>
    <w:p w:rsidR="00632BE0" w:rsidRPr="00D41DBF" w:rsidRDefault="00632BE0" w:rsidP="00D41DBF">
      <w:pPr>
        <w:pStyle w:val="Pa3"/>
        <w:spacing w:line="276" w:lineRule="auto"/>
        <w:ind w:left="709" w:right="130" w:hanging="709"/>
        <w:rPr>
          <w:rFonts w:ascii="Calibri" w:hAnsi="Calibri" w:cs="Calibri"/>
        </w:rPr>
      </w:pPr>
    </w:p>
    <w:p w:rsidR="008E5F1D" w:rsidRPr="00D41DBF" w:rsidRDefault="00714C0E" w:rsidP="00D41DBF">
      <w:pPr>
        <w:pStyle w:val="Default"/>
        <w:spacing w:line="276" w:lineRule="auto"/>
        <w:ind w:left="720" w:right="130" w:hanging="720"/>
        <w:rPr>
          <w:rFonts w:ascii="Calibri" w:hAnsi="Calibri"/>
          <w:color w:val="231F20"/>
          <w:spacing w:val="-1"/>
        </w:rPr>
      </w:pPr>
      <w:r w:rsidRPr="00D41DBF">
        <w:rPr>
          <w:rStyle w:val="A2"/>
          <w:b/>
          <w:bCs/>
          <w:sz w:val="24"/>
          <w:szCs w:val="24"/>
        </w:rPr>
        <w:t>►</w:t>
      </w:r>
      <w:r w:rsidRPr="00D41DBF">
        <w:rPr>
          <w:rStyle w:val="A2"/>
          <w:rFonts w:ascii="Calibri" w:hAnsi="Calibri"/>
          <w:b/>
          <w:bCs/>
          <w:sz w:val="24"/>
          <w:szCs w:val="24"/>
        </w:rPr>
        <w:tab/>
      </w:r>
      <w:r w:rsidR="008E5F1D" w:rsidRPr="00D41DBF">
        <w:rPr>
          <w:rFonts w:ascii="Calibri" w:hAnsi="Calibri"/>
        </w:rPr>
        <w:t>Inviter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</w:rPr>
        <w:t xml:space="preserve">le </w:t>
      </w:r>
      <w:r w:rsidR="008E5F1D" w:rsidRPr="00D41DBF">
        <w:rPr>
          <w:rFonts w:ascii="Calibri" w:hAnsi="Calibri"/>
          <w:spacing w:val="-1"/>
        </w:rPr>
        <w:t>groupe</w:t>
      </w:r>
      <w:r w:rsidR="008E5F1D" w:rsidRPr="00D41DBF">
        <w:rPr>
          <w:rFonts w:ascii="Calibri" w:hAnsi="Calibri"/>
        </w:rPr>
        <w:t xml:space="preserve"> à </w:t>
      </w:r>
      <w:r w:rsidR="008E5F1D" w:rsidRPr="00D41DBF">
        <w:rPr>
          <w:rFonts w:ascii="Calibri" w:hAnsi="Calibri"/>
          <w:spacing w:val="-1"/>
        </w:rPr>
        <w:t>faire</w:t>
      </w:r>
      <w:r w:rsidR="008E5F1D" w:rsidRPr="00D41DBF">
        <w:rPr>
          <w:rFonts w:ascii="Calibri" w:hAnsi="Calibri"/>
          <w:spacing w:val="-2"/>
        </w:rPr>
        <w:t xml:space="preserve"> </w:t>
      </w:r>
      <w:r w:rsidR="008E5F1D" w:rsidRPr="00D41DBF">
        <w:rPr>
          <w:rFonts w:ascii="Calibri" w:hAnsi="Calibri"/>
          <w:spacing w:val="-1"/>
        </w:rPr>
        <w:t>une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routine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de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2"/>
        </w:rPr>
        <w:t>yoga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simple.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</w:rPr>
        <w:t>Le</w:t>
      </w:r>
      <w:r w:rsidR="008E5F1D" w:rsidRPr="00D41DBF">
        <w:rPr>
          <w:rFonts w:ascii="Calibri" w:hAnsi="Calibri"/>
          <w:spacing w:val="-1"/>
        </w:rPr>
        <w:t xml:space="preserve"> yoga </w:t>
      </w:r>
      <w:r w:rsidR="008E5F1D" w:rsidRPr="00D41DBF">
        <w:rPr>
          <w:rFonts w:ascii="Calibri" w:hAnsi="Calibri"/>
        </w:rPr>
        <w:t xml:space="preserve">est </w:t>
      </w:r>
      <w:r w:rsidR="008E5F1D" w:rsidRPr="00D41DBF">
        <w:rPr>
          <w:rFonts w:ascii="Calibri" w:hAnsi="Calibri"/>
          <w:spacing w:val="-2"/>
        </w:rPr>
        <w:t>un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  <w:spacing w:val="-1"/>
        </w:rPr>
        <w:t>enchaînement</w:t>
      </w:r>
      <w:r w:rsidR="008E5F1D" w:rsidRPr="00D41DBF">
        <w:rPr>
          <w:rFonts w:ascii="Calibri" w:hAnsi="Calibri"/>
        </w:rPr>
        <w:t xml:space="preserve"> de</w:t>
      </w:r>
      <w:r w:rsidR="00D41DBF" w:rsidRPr="00D41DBF">
        <w:rPr>
          <w:rFonts w:ascii="Calibri" w:hAnsi="Calibri"/>
        </w:rPr>
        <w:t xml:space="preserve"> postures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qui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exigent</w:t>
      </w:r>
      <w:r w:rsidR="008E5F1D" w:rsidRPr="00D41DBF">
        <w:rPr>
          <w:rFonts w:ascii="Calibri" w:hAnsi="Calibri" w:cs="Palatino Linotype"/>
        </w:rPr>
        <w:t xml:space="preserve"> de </w:t>
      </w:r>
      <w:r w:rsidR="008E5F1D" w:rsidRPr="00D41DBF">
        <w:rPr>
          <w:rFonts w:ascii="Calibri" w:hAnsi="Calibri" w:cs="Palatino Linotype"/>
          <w:spacing w:val="-2"/>
        </w:rPr>
        <w:t>la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concentration</w:t>
      </w:r>
      <w:r w:rsidR="008E5F1D" w:rsidRPr="00D41DBF">
        <w:rPr>
          <w:rFonts w:ascii="Calibri" w:hAnsi="Calibri" w:cs="Palatino Linotype"/>
          <w:spacing w:val="1"/>
        </w:rPr>
        <w:t xml:space="preserve"> </w:t>
      </w:r>
      <w:r w:rsidR="008E5F1D" w:rsidRPr="00D41DBF">
        <w:rPr>
          <w:rFonts w:ascii="Calibri" w:hAnsi="Calibri" w:cs="Palatino Linotype"/>
          <w:spacing w:val="-2"/>
        </w:rPr>
        <w:t>et</w:t>
      </w:r>
      <w:r w:rsidR="008E5F1D" w:rsidRPr="00D41DBF">
        <w:rPr>
          <w:rFonts w:ascii="Calibri" w:hAnsi="Calibri" w:cs="Palatino Linotype"/>
        </w:rPr>
        <w:t xml:space="preserve"> de </w:t>
      </w:r>
      <w:r w:rsidR="008E5F1D" w:rsidRPr="00D41DBF">
        <w:rPr>
          <w:rFonts w:ascii="Calibri" w:hAnsi="Calibri" w:cs="Palatino Linotype"/>
          <w:spacing w:val="-1"/>
        </w:rPr>
        <w:t>l’équilibre.</w:t>
      </w:r>
      <w:r w:rsidR="008E5F1D" w:rsidRPr="00D41DBF">
        <w:rPr>
          <w:rFonts w:ascii="Calibri" w:hAnsi="Calibri" w:cs="Palatino Linotype"/>
          <w:spacing w:val="-3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 xml:space="preserve">Pour </w:t>
      </w:r>
      <w:r w:rsidR="008E5F1D" w:rsidRPr="00D41DBF">
        <w:rPr>
          <w:rFonts w:ascii="Calibri" w:hAnsi="Calibri" w:cs="Palatino Linotype"/>
        </w:rPr>
        <w:t>faire</w:t>
      </w:r>
      <w:r w:rsidR="008E5F1D" w:rsidRPr="00D41DBF">
        <w:rPr>
          <w:rFonts w:ascii="Calibri" w:hAnsi="Calibri" w:cs="Palatino Linotype"/>
          <w:spacing w:val="3"/>
        </w:rPr>
        <w:t xml:space="preserve"> </w:t>
      </w:r>
      <w:r w:rsidR="008E5F1D" w:rsidRPr="00D41DBF">
        <w:rPr>
          <w:rFonts w:ascii="Calibri" w:hAnsi="Calibri"/>
          <w:spacing w:val="-1"/>
        </w:rPr>
        <w:t xml:space="preserve">du </w:t>
      </w:r>
      <w:r w:rsidR="008E5F1D" w:rsidRPr="00D41DBF">
        <w:rPr>
          <w:rFonts w:ascii="Calibri" w:hAnsi="Calibri"/>
          <w:spacing w:val="-2"/>
        </w:rPr>
        <w:t>yoga,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aucun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  <w:spacing w:val="-1"/>
        </w:rPr>
        <w:t>matériel</w:t>
      </w:r>
      <w:r w:rsidR="00D41DBF" w:rsidRPr="00D41DBF">
        <w:rPr>
          <w:rFonts w:ascii="Calibri" w:hAnsi="Calibri"/>
          <w:spacing w:val="-1"/>
        </w:rPr>
        <w:t xml:space="preserve"> n’est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nécessaire</w:t>
      </w:r>
      <w:r w:rsidR="008E5F1D" w:rsidRPr="00D41DBF">
        <w:rPr>
          <w:rFonts w:ascii="Calibri" w:hAnsi="Calibri"/>
          <w:spacing w:val="-1"/>
        </w:rPr>
        <w:t>.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</w:rPr>
        <w:t>Il est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  <w:spacing w:val="-1"/>
        </w:rPr>
        <w:t>donc</w:t>
      </w:r>
      <w:r w:rsidR="008E5F1D" w:rsidRPr="00D41DBF">
        <w:rPr>
          <w:rFonts w:ascii="Calibri" w:hAnsi="Calibri"/>
          <w:spacing w:val="-2"/>
        </w:rPr>
        <w:t xml:space="preserve"> </w:t>
      </w:r>
      <w:r w:rsidR="008E5F1D" w:rsidRPr="00D41DBF">
        <w:rPr>
          <w:rFonts w:ascii="Calibri" w:hAnsi="Calibri"/>
          <w:spacing w:val="-1"/>
        </w:rPr>
        <w:t>facile</w:t>
      </w:r>
      <w:r w:rsidR="008E5F1D" w:rsidRPr="00D41DBF">
        <w:rPr>
          <w:rFonts w:ascii="Calibri" w:hAnsi="Calibri"/>
        </w:rPr>
        <w:t xml:space="preserve"> de le </w:t>
      </w:r>
      <w:r w:rsidR="008E5F1D" w:rsidRPr="00D41DBF">
        <w:rPr>
          <w:rFonts w:ascii="Calibri" w:hAnsi="Calibri"/>
          <w:spacing w:val="-1"/>
        </w:rPr>
        <w:t>pratiquer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n’importe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où</w:t>
      </w:r>
      <w:r w:rsidR="008E5F1D" w:rsidRPr="00D41DBF">
        <w:rPr>
          <w:rFonts w:ascii="Calibri" w:hAnsi="Calibri"/>
          <w:spacing w:val="-1"/>
        </w:rPr>
        <w:t>.</w:t>
      </w:r>
      <w:r w:rsidR="008E5F1D" w:rsidRPr="00D41DBF">
        <w:rPr>
          <w:rFonts w:ascii="Calibri" w:hAnsi="Calibri"/>
        </w:rPr>
        <w:t xml:space="preserve"> La</w:t>
      </w:r>
      <w:r w:rsidR="008E5F1D" w:rsidRPr="00D41DBF">
        <w:rPr>
          <w:rFonts w:ascii="Calibri" w:hAnsi="Calibri"/>
          <w:spacing w:val="-1"/>
        </w:rPr>
        <w:t xml:space="preserve"> routine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 w:cs="Palatino Linotype"/>
        </w:rPr>
        <w:t xml:space="preserve">à </w:t>
      </w:r>
      <w:r w:rsidR="008E5F1D" w:rsidRPr="00D41DBF">
        <w:rPr>
          <w:rFonts w:ascii="Calibri" w:hAnsi="Calibri" w:cs="Palatino Linotype"/>
          <w:spacing w:val="-1"/>
        </w:rPr>
        <w:t>l’annexe</w:t>
      </w:r>
      <w:r w:rsidR="00D41DBF" w:rsidRPr="00D41DBF">
        <w:rPr>
          <w:rFonts w:ascii="Calibri" w:hAnsi="Calibri" w:cs="Palatino Linotype"/>
          <w:spacing w:val="-1"/>
        </w:rPr>
        <w:t xml:space="preserve"> est </w:t>
      </w:r>
      <w:r w:rsidR="008E5F1D" w:rsidRPr="00D41DBF">
        <w:rPr>
          <w:rFonts w:ascii="Calibri" w:hAnsi="Calibri"/>
          <w:spacing w:val="-1"/>
        </w:rPr>
        <w:t>conçue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 xml:space="preserve">pour </w:t>
      </w:r>
      <w:r w:rsidR="008E5F1D" w:rsidRPr="00D41DBF">
        <w:rPr>
          <w:rFonts w:ascii="Calibri" w:hAnsi="Calibri"/>
        </w:rPr>
        <w:t xml:space="preserve">les </w:t>
      </w:r>
      <w:r w:rsidR="008E5F1D" w:rsidRPr="00D41DBF">
        <w:rPr>
          <w:rFonts w:ascii="Calibri" w:hAnsi="Calibri"/>
          <w:spacing w:val="-1"/>
        </w:rPr>
        <w:t>personnes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débutantes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qui</w:t>
      </w:r>
      <w:r w:rsidR="008E5F1D" w:rsidRPr="00D41DBF">
        <w:rPr>
          <w:rFonts w:ascii="Calibri" w:hAnsi="Calibri"/>
        </w:rPr>
        <w:t xml:space="preserve"> ne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</w:rPr>
        <w:t>font</w:t>
      </w:r>
      <w:r w:rsidR="008E5F1D" w:rsidRPr="00D41DBF">
        <w:rPr>
          <w:rFonts w:ascii="Calibri" w:hAnsi="Calibri"/>
          <w:spacing w:val="-2"/>
        </w:rPr>
        <w:t xml:space="preserve"> </w:t>
      </w:r>
      <w:r w:rsidR="008E5F1D" w:rsidRPr="00D41DBF">
        <w:rPr>
          <w:rFonts w:ascii="Calibri" w:hAnsi="Calibri"/>
          <w:spacing w:val="-1"/>
        </w:rPr>
        <w:t>pas</w:t>
      </w:r>
      <w:r w:rsidR="008E5F1D" w:rsidRPr="00D41DBF">
        <w:rPr>
          <w:rFonts w:ascii="Calibri" w:hAnsi="Calibri"/>
        </w:rPr>
        <w:t xml:space="preserve"> de </w:t>
      </w:r>
      <w:r w:rsidR="008E5F1D" w:rsidRPr="00D41DBF">
        <w:rPr>
          <w:rFonts w:ascii="Calibri" w:hAnsi="Calibri"/>
          <w:spacing w:val="-1"/>
        </w:rPr>
        <w:t>yoga</w:t>
      </w:r>
      <w:r w:rsidR="008E5F1D" w:rsidRPr="00D41DBF">
        <w:rPr>
          <w:rFonts w:ascii="Calibri" w:hAnsi="Calibri"/>
        </w:rPr>
        <w:t xml:space="preserve"> ou</w:t>
      </w:r>
      <w:r w:rsidR="008E5F1D" w:rsidRPr="00D41DBF">
        <w:rPr>
          <w:rFonts w:ascii="Calibri" w:hAnsi="Calibri"/>
          <w:spacing w:val="-2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d’</w:t>
      </w:r>
      <w:r w:rsidR="008E5F1D" w:rsidRPr="00D41DBF">
        <w:rPr>
          <w:rFonts w:ascii="Calibri" w:hAnsi="Calibri"/>
          <w:spacing w:val="-1"/>
        </w:rPr>
        <w:t>exercice</w:t>
      </w:r>
      <w:r w:rsidR="008E5F1D" w:rsidRPr="00D41DBF">
        <w:rPr>
          <w:rFonts w:ascii="Calibri" w:hAnsi="Calibri"/>
        </w:rPr>
        <w:t xml:space="preserve"> de</w:t>
      </w:r>
      <w:r w:rsidR="008E5F1D" w:rsidRPr="00D41DBF">
        <w:rPr>
          <w:rFonts w:ascii="Calibri" w:hAnsi="Calibri"/>
          <w:spacing w:val="-1"/>
        </w:rPr>
        <w:t xml:space="preserve"> façon</w:t>
      </w:r>
      <w:r w:rsidR="008E5F1D" w:rsidRPr="00D41DBF">
        <w:rPr>
          <w:rFonts w:ascii="Calibri" w:hAnsi="Calibri"/>
          <w:spacing w:val="35"/>
        </w:rPr>
        <w:t xml:space="preserve"> </w:t>
      </w:r>
      <w:r w:rsidR="008E5F1D" w:rsidRPr="00D41DBF">
        <w:rPr>
          <w:rFonts w:ascii="Calibri" w:hAnsi="Calibri"/>
          <w:spacing w:val="-1"/>
        </w:rPr>
        <w:t>régulière.</w:t>
      </w:r>
      <w:r w:rsidR="008E5F1D" w:rsidRPr="00D41DBF">
        <w:rPr>
          <w:rFonts w:ascii="Calibri" w:hAnsi="Calibri"/>
        </w:rPr>
        <w:t xml:space="preserve"> Par</w:t>
      </w:r>
      <w:r w:rsidR="008E5F1D" w:rsidRPr="00D41DBF">
        <w:rPr>
          <w:rFonts w:ascii="Calibri" w:hAnsi="Calibri"/>
          <w:spacing w:val="-1"/>
        </w:rPr>
        <w:t xml:space="preserve"> contre,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il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  <w:spacing w:val="-1"/>
        </w:rPr>
        <w:t>est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important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2"/>
        </w:rPr>
        <w:t>de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rappeler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  <w:spacing w:val="-1"/>
        </w:rPr>
        <w:t>aux personnes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participantes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d’écouter leur</w:t>
      </w:r>
      <w:r w:rsidR="00371491" w:rsidRPr="00D41DBF">
        <w:rPr>
          <w:rFonts w:ascii="Calibri" w:hAnsi="Calibri" w:cs="Palatino Linotype"/>
          <w:spacing w:val="-1"/>
        </w:rPr>
        <w:t xml:space="preserve"> corps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pendant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une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activité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physique</w:t>
      </w:r>
      <w:r w:rsidR="008E5F1D" w:rsidRPr="00D41DBF">
        <w:rPr>
          <w:rFonts w:ascii="Calibri" w:hAnsi="Calibri" w:cs="Palatino Linotype"/>
        </w:rPr>
        <w:t xml:space="preserve"> et </w:t>
      </w:r>
      <w:r w:rsidR="008E5F1D" w:rsidRPr="00D41DBF">
        <w:rPr>
          <w:rFonts w:ascii="Calibri" w:hAnsi="Calibri" w:cs="Palatino Linotype"/>
          <w:spacing w:val="-1"/>
        </w:rPr>
        <w:t>d’arrêter</w:t>
      </w:r>
      <w:r w:rsidR="008E5F1D" w:rsidRPr="00D41DBF">
        <w:rPr>
          <w:rFonts w:ascii="Calibri" w:hAnsi="Calibri" w:cs="Palatino Linotype"/>
          <w:spacing w:val="1"/>
        </w:rPr>
        <w:t xml:space="preserve"> </w:t>
      </w:r>
      <w:r w:rsidR="008E5F1D" w:rsidRPr="00D41DBF">
        <w:rPr>
          <w:rFonts w:ascii="Calibri" w:hAnsi="Calibri" w:cs="Palatino Linotype"/>
          <w:spacing w:val="-2"/>
        </w:rPr>
        <w:t>en</w:t>
      </w:r>
      <w:r w:rsidR="008E5F1D" w:rsidRPr="00D41DBF">
        <w:rPr>
          <w:rFonts w:ascii="Calibri" w:hAnsi="Calibri" w:cs="Palatino Linotype"/>
          <w:spacing w:val="1"/>
        </w:rPr>
        <w:t xml:space="preserve"> </w:t>
      </w:r>
      <w:r w:rsidR="008E5F1D" w:rsidRPr="00D41DBF">
        <w:rPr>
          <w:rFonts w:ascii="Calibri" w:hAnsi="Calibri" w:cs="Palatino Linotype"/>
        </w:rPr>
        <w:t xml:space="preserve">cas </w:t>
      </w:r>
      <w:r w:rsidR="008E5F1D" w:rsidRPr="00D41DBF">
        <w:rPr>
          <w:rFonts w:ascii="Calibri" w:hAnsi="Calibri" w:cs="Palatino Linotype"/>
          <w:spacing w:val="-1"/>
        </w:rPr>
        <w:t>d’in</w:t>
      </w:r>
      <w:r w:rsidR="008E5F1D" w:rsidRPr="00D41DBF">
        <w:rPr>
          <w:rFonts w:ascii="Calibri" w:hAnsi="Calibri"/>
          <w:spacing w:val="-1"/>
        </w:rPr>
        <w:t>confort</w:t>
      </w:r>
      <w:r w:rsidR="008E5F1D" w:rsidRPr="00D41DBF">
        <w:rPr>
          <w:rFonts w:ascii="Calibri" w:hAnsi="Calibri"/>
        </w:rPr>
        <w:t xml:space="preserve"> ou</w:t>
      </w:r>
      <w:r w:rsidR="008E5F1D" w:rsidRPr="00D41DBF">
        <w:rPr>
          <w:rFonts w:ascii="Calibri" w:hAnsi="Calibri"/>
          <w:spacing w:val="-2"/>
        </w:rPr>
        <w:t xml:space="preserve"> </w:t>
      </w:r>
      <w:r w:rsidR="008E5F1D" w:rsidRPr="00D41DBF">
        <w:rPr>
          <w:rFonts w:ascii="Calibri" w:hAnsi="Calibri"/>
        </w:rPr>
        <w:t>de</w:t>
      </w:r>
      <w:r w:rsidR="008E5F1D" w:rsidRPr="00D41DBF">
        <w:rPr>
          <w:rFonts w:ascii="Calibri" w:hAnsi="Calibri"/>
          <w:spacing w:val="-1"/>
        </w:rPr>
        <w:t xml:space="preserve"> douleur.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  <w:spacing w:val="-1"/>
        </w:rPr>
        <w:t>Avant</w:t>
      </w:r>
      <w:r w:rsidR="008E5F1D" w:rsidRPr="00D41DBF">
        <w:rPr>
          <w:rFonts w:ascii="Calibri" w:hAnsi="Calibri"/>
        </w:rPr>
        <w:t xml:space="preserve"> de</w:t>
      </w:r>
      <w:r w:rsidR="00D41DBF" w:rsidRPr="00D41DBF">
        <w:rPr>
          <w:rFonts w:ascii="Calibri" w:hAnsi="Calibri"/>
        </w:rPr>
        <w:t xml:space="preserve"> débuter</w:t>
      </w:r>
      <w:r w:rsidR="008E5F1D" w:rsidRPr="00D41DBF">
        <w:rPr>
          <w:rFonts w:ascii="Calibri" w:hAnsi="Calibri"/>
          <w:spacing w:val="-1"/>
        </w:rPr>
        <w:t xml:space="preserve"> </w:t>
      </w:r>
      <w:r w:rsidR="008E5F1D" w:rsidRPr="00D41DBF">
        <w:rPr>
          <w:rFonts w:ascii="Calibri" w:hAnsi="Calibri"/>
        </w:rPr>
        <w:t xml:space="preserve">la </w:t>
      </w:r>
      <w:r w:rsidR="008E5F1D" w:rsidRPr="00D41DBF">
        <w:rPr>
          <w:rFonts w:ascii="Calibri" w:hAnsi="Calibri"/>
          <w:spacing w:val="-1"/>
        </w:rPr>
        <w:t>lecture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des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directives,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  <w:spacing w:val="-1"/>
        </w:rPr>
        <w:t>expliquer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les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2"/>
        </w:rPr>
        <w:t>termes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«inspirer»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et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«expirer»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b/>
        </w:rPr>
        <w:t xml:space="preserve">(faire </w:t>
      </w:r>
      <w:r w:rsidR="008E5F1D" w:rsidRPr="00D41DBF">
        <w:rPr>
          <w:rFonts w:ascii="Calibri" w:hAnsi="Calibri"/>
          <w:b/>
          <w:spacing w:val="-1"/>
        </w:rPr>
        <w:t>pénétrer</w:t>
      </w:r>
      <w:r w:rsidR="00371491" w:rsidRPr="00D41DBF">
        <w:rPr>
          <w:rFonts w:ascii="Calibri" w:hAnsi="Calibri"/>
          <w:b/>
          <w:spacing w:val="-1"/>
        </w:rPr>
        <w:t xml:space="preserve"> l’air</w:t>
      </w:r>
      <w:r w:rsidR="008E5F1D" w:rsidRPr="00D41DBF">
        <w:rPr>
          <w:rFonts w:ascii="Calibri" w:hAnsi="Calibri"/>
          <w:b/>
        </w:rPr>
        <w:t xml:space="preserve"> </w:t>
      </w:r>
      <w:r w:rsidR="008E5F1D" w:rsidRPr="00D41DBF">
        <w:rPr>
          <w:rFonts w:ascii="Calibri" w:hAnsi="Calibri"/>
          <w:b/>
          <w:spacing w:val="-1"/>
        </w:rPr>
        <w:t>dans</w:t>
      </w:r>
      <w:r w:rsidR="008E5F1D" w:rsidRPr="00D41DBF">
        <w:rPr>
          <w:rFonts w:ascii="Calibri" w:hAnsi="Calibri"/>
          <w:b/>
          <w:spacing w:val="-3"/>
        </w:rPr>
        <w:t xml:space="preserve"> </w:t>
      </w:r>
      <w:r w:rsidR="008E5F1D" w:rsidRPr="00D41DBF">
        <w:rPr>
          <w:rFonts w:ascii="Calibri" w:hAnsi="Calibri"/>
          <w:b/>
        </w:rPr>
        <w:t xml:space="preserve">les </w:t>
      </w:r>
      <w:r w:rsidR="008E5F1D" w:rsidRPr="00D41DBF">
        <w:rPr>
          <w:rFonts w:ascii="Calibri" w:hAnsi="Calibri"/>
          <w:b/>
          <w:spacing w:val="-1"/>
        </w:rPr>
        <w:t>poumons</w:t>
      </w:r>
      <w:r w:rsidR="008E5F1D" w:rsidRPr="00D41DBF">
        <w:rPr>
          <w:rFonts w:ascii="Calibri" w:hAnsi="Calibri"/>
          <w:b/>
          <w:spacing w:val="1"/>
        </w:rPr>
        <w:t xml:space="preserve"> </w:t>
      </w:r>
      <w:r w:rsidR="008E5F1D" w:rsidRPr="00D41DBF">
        <w:rPr>
          <w:rFonts w:ascii="Calibri" w:hAnsi="Calibri"/>
          <w:b/>
          <w:spacing w:val="-2"/>
        </w:rPr>
        <w:t>et</w:t>
      </w:r>
      <w:r w:rsidR="008E5F1D" w:rsidRPr="00D41DBF">
        <w:rPr>
          <w:rFonts w:ascii="Calibri" w:hAnsi="Calibri"/>
          <w:b/>
          <w:spacing w:val="-3"/>
        </w:rPr>
        <w:t xml:space="preserve"> </w:t>
      </w:r>
      <w:r w:rsidR="008E5F1D" w:rsidRPr="00D41DBF">
        <w:rPr>
          <w:rFonts w:ascii="Calibri" w:hAnsi="Calibri"/>
          <w:b/>
          <w:spacing w:val="-1"/>
        </w:rPr>
        <w:t>expulser</w:t>
      </w:r>
      <w:r w:rsidR="008E5F1D" w:rsidRPr="00D41DBF">
        <w:rPr>
          <w:rFonts w:ascii="Calibri" w:hAnsi="Calibri"/>
          <w:b/>
        </w:rPr>
        <w:t xml:space="preserve"> l’air </w:t>
      </w:r>
      <w:r w:rsidR="008E5F1D" w:rsidRPr="00D41DBF">
        <w:rPr>
          <w:rFonts w:ascii="Calibri" w:hAnsi="Calibri"/>
          <w:b/>
          <w:spacing w:val="-1"/>
        </w:rPr>
        <w:t>des</w:t>
      </w:r>
      <w:r w:rsidR="008E5F1D" w:rsidRPr="00D41DBF">
        <w:rPr>
          <w:rFonts w:ascii="Calibri" w:hAnsi="Calibri"/>
          <w:b/>
        </w:rPr>
        <w:t xml:space="preserve"> </w:t>
      </w:r>
      <w:r w:rsidR="008E5F1D" w:rsidRPr="00D41DBF">
        <w:rPr>
          <w:rFonts w:ascii="Calibri" w:hAnsi="Calibri"/>
          <w:b/>
          <w:spacing w:val="-1"/>
        </w:rPr>
        <w:t>poumons)</w:t>
      </w:r>
      <w:r w:rsidR="008E5F1D" w:rsidRPr="00D41DBF">
        <w:rPr>
          <w:rFonts w:ascii="Calibri" w:hAnsi="Calibri"/>
          <w:spacing w:val="-1"/>
        </w:rPr>
        <w:t>.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Lire</w:t>
      </w:r>
      <w:r w:rsidR="008E5F1D" w:rsidRPr="00D41DBF">
        <w:rPr>
          <w:rFonts w:ascii="Calibri" w:hAnsi="Calibri"/>
        </w:rPr>
        <w:t xml:space="preserve"> à </w:t>
      </w:r>
      <w:r w:rsidR="008E5F1D" w:rsidRPr="00D41DBF">
        <w:rPr>
          <w:rFonts w:ascii="Calibri" w:hAnsi="Calibri"/>
          <w:spacing w:val="-1"/>
        </w:rPr>
        <w:t>voix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  <w:spacing w:val="-1"/>
        </w:rPr>
        <w:t>haute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les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directives</w:t>
      </w:r>
      <w:r w:rsidR="008E5F1D" w:rsidRPr="00D41DBF">
        <w:rPr>
          <w:rFonts w:ascii="Calibri" w:hAnsi="Calibri"/>
          <w:spacing w:val="1"/>
        </w:rPr>
        <w:t xml:space="preserve"> </w:t>
      </w:r>
      <w:r w:rsidR="008E5F1D" w:rsidRPr="00D41DBF">
        <w:rPr>
          <w:rFonts w:ascii="Calibri" w:hAnsi="Calibri"/>
          <w:spacing w:val="-1"/>
        </w:rPr>
        <w:t>qui</w:t>
      </w:r>
      <w:r w:rsidR="00D41DBF" w:rsidRPr="00D41DBF">
        <w:rPr>
          <w:rFonts w:ascii="Calibri" w:hAnsi="Calibri"/>
          <w:spacing w:val="-1"/>
        </w:rPr>
        <w:t xml:space="preserve"> suivent</w:t>
      </w:r>
      <w:r w:rsidR="008E5F1D" w:rsidRPr="00D41DBF">
        <w:rPr>
          <w:rFonts w:ascii="Calibri" w:hAnsi="Calibri"/>
        </w:rPr>
        <w:t xml:space="preserve"> et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  <w:spacing w:val="-1"/>
        </w:rPr>
        <w:t xml:space="preserve">exécuter </w:t>
      </w:r>
      <w:r w:rsidR="008E5F1D" w:rsidRPr="00D41DBF">
        <w:rPr>
          <w:rFonts w:ascii="Calibri" w:hAnsi="Calibri"/>
        </w:rPr>
        <w:t xml:space="preserve">les </w:t>
      </w:r>
      <w:r w:rsidR="008E5F1D" w:rsidRPr="00D41DBF">
        <w:rPr>
          <w:rFonts w:ascii="Calibri" w:hAnsi="Calibri"/>
          <w:spacing w:val="-1"/>
        </w:rPr>
        <w:t>exercices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/>
          <w:spacing w:val="-1"/>
        </w:rPr>
        <w:t>ensemble.</w:t>
      </w:r>
      <w:r w:rsidR="008E5F1D" w:rsidRPr="00D41DBF">
        <w:rPr>
          <w:rFonts w:ascii="Calibri" w:hAnsi="Calibri"/>
        </w:rPr>
        <w:t xml:space="preserve"> Les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  <w:spacing w:val="-1"/>
        </w:rPr>
        <w:t>inviter</w:t>
      </w:r>
      <w:r w:rsidR="008E5F1D" w:rsidRPr="00D41DBF">
        <w:rPr>
          <w:rFonts w:ascii="Calibri" w:hAnsi="Calibri"/>
        </w:rPr>
        <w:t xml:space="preserve"> à </w:t>
      </w:r>
      <w:r w:rsidR="008E5F1D" w:rsidRPr="00D41DBF">
        <w:rPr>
          <w:rFonts w:ascii="Calibri" w:hAnsi="Calibri"/>
          <w:spacing w:val="-1"/>
        </w:rPr>
        <w:t xml:space="preserve">répéter </w:t>
      </w:r>
      <w:r w:rsidR="008E5F1D" w:rsidRPr="00D41DBF">
        <w:rPr>
          <w:rFonts w:ascii="Calibri" w:hAnsi="Calibri"/>
        </w:rPr>
        <w:t xml:space="preserve">les </w:t>
      </w:r>
      <w:r w:rsidR="008E5F1D" w:rsidRPr="00D41DBF">
        <w:rPr>
          <w:rFonts w:ascii="Calibri" w:hAnsi="Calibri"/>
          <w:spacing w:val="-1"/>
        </w:rPr>
        <w:t>propos</w:t>
      </w:r>
      <w:r w:rsidR="008E5F1D" w:rsidRPr="00D41DBF">
        <w:rPr>
          <w:rFonts w:ascii="Calibri" w:hAnsi="Calibri"/>
          <w:spacing w:val="-3"/>
        </w:rPr>
        <w:t xml:space="preserve"> </w:t>
      </w:r>
      <w:r w:rsidR="008E5F1D" w:rsidRPr="00D41DBF">
        <w:rPr>
          <w:rFonts w:ascii="Calibri" w:hAnsi="Calibri"/>
        </w:rPr>
        <w:t>ou</w:t>
      </w:r>
      <w:r w:rsidR="008E5F1D" w:rsidRPr="00D41DBF">
        <w:rPr>
          <w:rFonts w:ascii="Calibri" w:hAnsi="Calibri"/>
          <w:spacing w:val="-1"/>
        </w:rPr>
        <w:t xml:space="preserve"> </w:t>
      </w:r>
      <w:r w:rsidR="008E5F1D" w:rsidRPr="00D41DBF">
        <w:rPr>
          <w:rFonts w:ascii="Calibri" w:hAnsi="Calibri"/>
        </w:rPr>
        <w:t xml:space="preserve">à </w:t>
      </w:r>
      <w:r w:rsidR="008E5F1D" w:rsidRPr="00D41DBF">
        <w:rPr>
          <w:rFonts w:ascii="Calibri" w:hAnsi="Calibri"/>
          <w:spacing w:val="-1"/>
        </w:rPr>
        <w:t>poser des</w:t>
      </w:r>
      <w:r w:rsidR="00D41DBF" w:rsidRPr="00D41DBF">
        <w:rPr>
          <w:rFonts w:ascii="Calibri" w:hAnsi="Calibri"/>
          <w:spacing w:val="-1"/>
        </w:rPr>
        <w:t xml:space="preserve"> questions </w:t>
      </w:r>
      <w:r w:rsidR="008E5F1D" w:rsidRPr="00D41DBF">
        <w:rPr>
          <w:rFonts w:ascii="Calibri" w:hAnsi="Calibri"/>
          <w:spacing w:val="-1"/>
        </w:rPr>
        <w:t>pour confirmer</w:t>
      </w:r>
      <w:r w:rsidR="008E5F1D" w:rsidRPr="00D41DBF">
        <w:rPr>
          <w:rFonts w:ascii="Calibri" w:hAnsi="Calibri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qu’elles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ont</w:t>
      </w:r>
      <w:r w:rsidR="008E5F1D" w:rsidRPr="00D41DBF">
        <w:rPr>
          <w:rFonts w:ascii="Calibri" w:hAnsi="Calibri" w:cs="Palatino Linotype"/>
        </w:rPr>
        <w:t xml:space="preserve"> </w:t>
      </w:r>
      <w:r w:rsidR="008E5F1D" w:rsidRPr="00D41DBF">
        <w:rPr>
          <w:rFonts w:ascii="Calibri" w:hAnsi="Calibri" w:cs="Palatino Linotype"/>
          <w:spacing w:val="-1"/>
        </w:rPr>
        <w:t>compris.</w:t>
      </w:r>
    </w:p>
    <w:p w:rsidR="008E5F1D" w:rsidRPr="00D41DBF" w:rsidRDefault="008E5F1D" w:rsidP="00D41DBF">
      <w:pPr>
        <w:pStyle w:val="Default"/>
        <w:spacing w:line="276" w:lineRule="auto"/>
        <w:ind w:left="720" w:right="130" w:hanging="720"/>
        <w:rPr>
          <w:rFonts w:ascii="Calibri" w:hAnsi="Calibri"/>
        </w:rPr>
      </w:pPr>
    </w:p>
    <w:p w:rsidR="00606E71" w:rsidRPr="00D41DBF" w:rsidRDefault="00606E71" w:rsidP="00D41DBF">
      <w:pPr>
        <w:pStyle w:val="Default"/>
        <w:spacing w:line="276" w:lineRule="auto"/>
        <w:rPr>
          <w:rFonts w:ascii="Calibri" w:hAnsi="Calibri"/>
        </w:rPr>
      </w:pPr>
    </w:p>
    <w:p w:rsidR="008E5F1D" w:rsidRPr="00D41DBF" w:rsidRDefault="008E5F1D" w:rsidP="00D41DBF">
      <w:pPr>
        <w:pStyle w:val="Default"/>
        <w:spacing w:line="276" w:lineRule="auto"/>
        <w:rPr>
          <w:rFonts w:ascii="Calibri" w:hAnsi="Calibri"/>
        </w:rPr>
      </w:pPr>
    </w:p>
    <w:p w:rsidR="008E5F1D" w:rsidRDefault="008E5F1D" w:rsidP="00606E71">
      <w:pPr>
        <w:pStyle w:val="Default"/>
      </w:pPr>
    </w:p>
    <w:p w:rsidR="008E5F1D" w:rsidRDefault="008E5F1D" w:rsidP="00606E71">
      <w:pPr>
        <w:pStyle w:val="Default"/>
        <w:sectPr w:rsidR="008E5F1D" w:rsidSect="00B7406F">
          <w:pgSz w:w="12240" w:h="15840"/>
          <w:pgMar w:top="720" w:right="1325" w:bottom="720" w:left="720" w:header="709" w:footer="709" w:gutter="0"/>
          <w:cols w:space="708"/>
          <w:docGrid w:linePitch="360"/>
        </w:sectPr>
      </w:pPr>
    </w:p>
    <w:p w:rsidR="008E5F1D" w:rsidRPr="00210D9E" w:rsidRDefault="00371491" w:rsidP="008E5F1D">
      <w:pPr>
        <w:kinsoku w:val="0"/>
        <w:overflowPunct w:val="0"/>
        <w:spacing w:before="213"/>
        <w:ind w:left="132"/>
        <w:rPr>
          <w:rFonts w:cs="Footlight MT Light"/>
          <w:color w:val="000000" w:themeColor="text1"/>
          <w:sz w:val="44"/>
          <w:szCs w:val="44"/>
          <w:lang w:val="fr-CA"/>
        </w:rPr>
      </w:pPr>
      <w:r w:rsidRPr="0037149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9B6E80" wp14:editId="4FEB06A8">
                <wp:simplePos x="0" y="0"/>
                <wp:positionH relativeFrom="column">
                  <wp:posOffset>-9525</wp:posOffset>
                </wp:positionH>
                <wp:positionV relativeFrom="paragraph">
                  <wp:posOffset>-231775</wp:posOffset>
                </wp:positionV>
                <wp:extent cx="2374265" cy="140398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91" w:rsidRPr="00B3646C" w:rsidRDefault="00371491" w:rsidP="00371491">
                            <w:pPr>
                              <w:pStyle w:val="Paragraphedeliste"/>
                              <w:ind w:left="851" w:hanging="851"/>
                              <w:contextualSpacing w:val="0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3646C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fr-CA"/>
                              </w:rPr>
                              <w:t xml:space="preserve">Titre de la tâche :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Routine d’exercices</w:t>
                            </w:r>
                          </w:p>
                          <w:p w:rsidR="00371491" w:rsidRPr="00371491" w:rsidRDefault="00371491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.75pt;margin-top:-18.2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" filled="f" stroked="f">
                <v:textbox style="mso-fit-shape-to-text:t">
                  <w:txbxContent>
                    <w:p w:rsidR="00371491" w:rsidRPr="00B3646C" w:rsidRDefault="00371491" w:rsidP="00371491">
                      <w:pPr>
                        <w:pStyle w:val="Paragraphedeliste"/>
                        <w:ind w:left="851" w:hanging="851"/>
                        <w:contextualSpacing w:val="0"/>
                        <w:rPr>
                          <w:rFonts w:asciiTheme="minorHAnsi" w:hAnsiTheme="minorHAnsi"/>
                          <w:sz w:val="24"/>
                          <w:szCs w:val="24"/>
                          <w:lang w:val="fr-CA"/>
                        </w:rPr>
                      </w:pPr>
                      <w:r w:rsidRPr="00B3646C"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fr-CA"/>
                        </w:rPr>
                        <w:t xml:space="preserve">Titre de la tâche :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Routine d’exercices</w:t>
                      </w:r>
                    </w:p>
                    <w:p w:rsidR="00371491" w:rsidRPr="00371491" w:rsidRDefault="00371491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465" w:rsidRPr="00210D9E">
        <w:rPr>
          <w:noProof/>
          <w:color w:val="000000" w:themeColor="text1"/>
          <w:lang w:val="fr-CA" w:eastAsia="fr-CA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0F81C83" wp14:editId="196A7EF8">
                <wp:simplePos x="0" y="0"/>
                <wp:positionH relativeFrom="page">
                  <wp:posOffset>447675</wp:posOffset>
                </wp:positionH>
                <wp:positionV relativeFrom="page">
                  <wp:posOffset>638810</wp:posOffset>
                </wp:positionV>
                <wp:extent cx="9264015" cy="6449695"/>
                <wp:effectExtent l="0" t="0" r="13335" b="8255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015" cy="6449695"/>
                          <a:chOff x="698" y="1013"/>
                          <a:chExt cx="14589" cy="10157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8" y="6526"/>
                            <a:ext cx="344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7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A9720D9" wp14:editId="42D41872">
                                    <wp:extent cx="2188210" cy="2390098"/>
                                    <wp:effectExtent l="0" t="0" r="2540" b="0"/>
                                    <wp:docPr id="440" name="Image 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8210" cy="23900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41" y="7030"/>
                            <a:ext cx="446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5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E7FD40E" wp14:editId="78F6F20D">
                                    <wp:extent cx="2829560" cy="1633220"/>
                                    <wp:effectExtent l="0" t="0" r="8890" b="5080"/>
                                    <wp:docPr id="441" name="Image 4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29560" cy="1633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58" y="7118"/>
                            <a:ext cx="442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4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0ADCFC18" wp14:editId="5ABFEDC6">
                                    <wp:extent cx="2806700" cy="1519555"/>
                                    <wp:effectExtent l="0" t="0" r="0" b="0"/>
                                    <wp:docPr id="442" name="Image 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6700" cy="15195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17" y="7074"/>
                            <a:ext cx="43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4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B2237CA" wp14:editId="5AC31859">
                                    <wp:extent cx="2743200" cy="1542415"/>
                                    <wp:effectExtent l="0" t="0" r="0" b="635"/>
                                    <wp:docPr id="443" name="Image 4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43200" cy="1542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/>
                        </wps:cNvSpPr>
                        <wps:spPr bwMode="auto">
                          <a:xfrm>
                            <a:off x="4016" y="7073"/>
                            <a:ext cx="4304" cy="2418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730" y="6550"/>
                            <a:ext cx="228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9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4F149E02" wp14:editId="64FE8F1C">
                                    <wp:extent cx="1450975" cy="600710"/>
                                    <wp:effectExtent l="0" t="0" r="0" b="8890"/>
                                    <wp:docPr id="444" name="Image 4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0975" cy="600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58" y="6754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5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52B0029F" wp14:editId="45617610">
                                    <wp:extent cx="1032510" cy="336550"/>
                                    <wp:effectExtent l="0" t="0" r="0" b="0"/>
                                    <wp:docPr id="445" name="Image 4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2510" cy="33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05" y="6588"/>
                            <a:ext cx="21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8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50B37A4" wp14:editId="3A626785">
                                    <wp:extent cx="1364615" cy="504825"/>
                                    <wp:effectExtent l="0" t="0" r="6985" b="9525"/>
                                    <wp:docPr id="446" name="Image 4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4615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804" y="6588"/>
                            <a:ext cx="2136" cy="793"/>
                          </a:xfrm>
                          <a:custGeom>
                            <a:avLst/>
                            <a:gdLst>
                              <a:gd name="T0" fmla="*/ 3 w 2136"/>
                              <a:gd name="T1" fmla="*/ 363 h 793"/>
                              <a:gd name="T2" fmla="*/ 31 w 2136"/>
                              <a:gd name="T3" fmla="*/ 300 h 793"/>
                              <a:gd name="T4" fmla="*/ 83 w 2136"/>
                              <a:gd name="T5" fmla="*/ 241 h 793"/>
                              <a:gd name="T6" fmla="*/ 159 w 2136"/>
                              <a:gd name="T7" fmla="*/ 187 h 793"/>
                              <a:gd name="T8" fmla="*/ 257 w 2136"/>
                              <a:gd name="T9" fmla="*/ 138 h 793"/>
                              <a:gd name="T10" fmla="*/ 372 w 2136"/>
                              <a:gd name="T11" fmla="*/ 95 h 793"/>
                              <a:gd name="T12" fmla="*/ 505 w 2136"/>
                              <a:gd name="T13" fmla="*/ 59 h 793"/>
                              <a:gd name="T14" fmla="*/ 652 w 2136"/>
                              <a:gd name="T15" fmla="*/ 31 h 793"/>
                              <a:gd name="T16" fmla="*/ 811 w 2136"/>
                              <a:gd name="T17" fmla="*/ 11 h 793"/>
                              <a:gd name="T18" fmla="*/ 980 w 2136"/>
                              <a:gd name="T19" fmla="*/ 1 h 793"/>
                              <a:gd name="T20" fmla="*/ 1155 w 2136"/>
                              <a:gd name="T21" fmla="*/ 1 h 793"/>
                              <a:gd name="T22" fmla="*/ 1324 w 2136"/>
                              <a:gd name="T23" fmla="*/ 11 h 793"/>
                              <a:gd name="T24" fmla="*/ 1483 w 2136"/>
                              <a:gd name="T25" fmla="*/ 31 h 793"/>
                              <a:gd name="T26" fmla="*/ 1630 w 2136"/>
                              <a:gd name="T27" fmla="*/ 59 h 793"/>
                              <a:gd name="T28" fmla="*/ 1762 w 2136"/>
                              <a:gd name="T29" fmla="*/ 95 h 793"/>
                              <a:gd name="T30" fmla="*/ 1878 w 2136"/>
                              <a:gd name="T31" fmla="*/ 138 h 793"/>
                              <a:gd name="T32" fmla="*/ 1975 w 2136"/>
                              <a:gd name="T33" fmla="*/ 187 h 793"/>
                              <a:gd name="T34" fmla="*/ 2051 w 2136"/>
                              <a:gd name="T35" fmla="*/ 241 h 793"/>
                              <a:gd name="T36" fmla="*/ 2104 w 2136"/>
                              <a:gd name="T37" fmla="*/ 300 h 793"/>
                              <a:gd name="T38" fmla="*/ 2132 w 2136"/>
                              <a:gd name="T39" fmla="*/ 363 h 793"/>
                              <a:gd name="T40" fmla="*/ 2132 w 2136"/>
                              <a:gd name="T41" fmla="*/ 428 h 793"/>
                              <a:gd name="T42" fmla="*/ 2104 w 2136"/>
                              <a:gd name="T43" fmla="*/ 491 h 793"/>
                              <a:gd name="T44" fmla="*/ 2051 w 2136"/>
                              <a:gd name="T45" fmla="*/ 550 h 793"/>
                              <a:gd name="T46" fmla="*/ 1975 w 2136"/>
                              <a:gd name="T47" fmla="*/ 604 h 793"/>
                              <a:gd name="T48" fmla="*/ 1878 w 2136"/>
                              <a:gd name="T49" fmla="*/ 654 h 793"/>
                              <a:gd name="T50" fmla="*/ 1762 w 2136"/>
                              <a:gd name="T51" fmla="*/ 697 h 793"/>
                              <a:gd name="T52" fmla="*/ 1630 w 2136"/>
                              <a:gd name="T53" fmla="*/ 733 h 793"/>
                              <a:gd name="T54" fmla="*/ 1483 w 2136"/>
                              <a:gd name="T55" fmla="*/ 761 h 793"/>
                              <a:gd name="T56" fmla="*/ 1324 w 2136"/>
                              <a:gd name="T57" fmla="*/ 780 h 793"/>
                              <a:gd name="T58" fmla="*/ 1155 w 2136"/>
                              <a:gd name="T59" fmla="*/ 791 h 793"/>
                              <a:gd name="T60" fmla="*/ 980 w 2136"/>
                              <a:gd name="T61" fmla="*/ 791 h 793"/>
                              <a:gd name="T62" fmla="*/ 811 w 2136"/>
                              <a:gd name="T63" fmla="*/ 780 h 793"/>
                              <a:gd name="T64" fmla="*/ 652 w 2136"/>
                              <a:gd name="T65" fmla="*/ 761 h 793"/>
                              <a:gd name="T66" fmla="*/ 505 w 2136"/>
                              <a:gd name="T67" fmla="*/ 733 h 793"/>
                              <a:gd name="T68" fmla="*/ 372 w 2136"/>
                              <a:gd name="T69" fmla="*/ 697 h 793"/>
                              <a:gd name="T70" fmla="*/ 257 w 2136"/>
                              <a:gd name="T71" fmla="*/ 654 h 793"/>
                              <a:gd name="T72" fmla="*/ 159 w 2136"/>
                              <a:gd name="T73" fmla="*/ 604 h 793"/>
                              <a:gd name="T74" fmla="*/ 83 w 2136"/>
                              <a:gd name="T75" fmla="*/ 550 h 793"/>
                              <a:gd name="T76" fmla="*/ 31 w 2136"/>
                              <a:gd name="T77" fmla="*/ 491 h 793"/>
                              <a:gd name="T78" fmla="*/ 3 w 2136"/>
                              <a:gd name="T79" fmla="*/ 428 h 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36" h="793">
                                <a:moveTo>
                                  <a:pt x="0" y="396"/>
                                </a:moveTo>
                                <a:lnTo>
                                  <a:pt x="3" y="363"/>
                                </a:lnTo>
                                <a:lnTo>
                                  <a:pt x="13" y="331"/>
                                </a:lnTo>
                                <a:lnTo>
                                  <a:pt x="31" y="300"/>
                                </a:lnTo>
                                <a:lnTo>
                                  <a:pt x="54" y="270"/>
                                </a:lnTo>
                                <a:lnTo>
                                  <a:pt x="83" y="241"/>
                                </a:lnTo>
                                <a:lnTo>
                                  <a:pt x="119" y="214"/>
                                </a:lnTo>
                                <a:lnTo>
                                  <a:pt x="159" y="187"/>
                                </a:lnTo>
                                <a:lnTo>
                                  <a:pt x="206" y="162"/>
                                </a:lnTo>
                                <a:lnTo>
                                  <a:pt x="257" y="138"/>
                                </a:lnTo>
                                <a:lnTo>
                                  <a:pt x="312" y="116"/>
                                </a:lnTo>
                                <a:lnTo>
                                  <a:pt x="372" y="95"/>
                                </a:lnTo>
                                <a:lnTo>
                                  <a:pt x="437" y="76"/>
                                </a:lnTo>
                                <a:lnTo>
                                  <a:pt x="505" y="59"/>
                                </a:lnTo>
                                <a:lnTo>
                                  <a:pt x="577" y="44"/>
                                </a:lnTo>
                                <a:lnTo>
                                  <a:pt x="652" y="31"/>
                                </a:lnTo>
                                <a:lnTo>
                                  <a:pt x="730" y="20"/>
                                </a:lnTo>
                                <a:lnTo>
                                  <a:pt x="811" y="11"/>
                                </a:lnTo>
                                <a:lnTo>
                                  <a:pt x="894" y="5"/>
                                </a:lnTo>
                                <a:lnTo>
                                  <a:pt x="980" y="1"/>
                                </a:lnTo>
                                <a:lnTo>
                                  <a:pt x="1067" y="0"/>
                                </a:lnTo>
                                <a:lnTo>
                                  <a:pt x="1155" y="1"/>
                                </a:lnTo>
                                <a:lnTo>
                                  <a:pt x="1241" y="5"/>
                                </a:lnTo>
                                <a:lnTo>
                                  <a:pt x="1324" y="11"/>
                                </a:lnTo>
                                <a:lnTo>
                                  <a:pt x="1405" y="20"/>
                                </a:lnTo>
                                <a:lnTo>
                                  <a:pt x="1483" y="31"/>
                                </a:lnTo>
                                <a:lnTo>
                                  <a:pt x="1558" y="44"/>
                                </a:lnTo>
                                <a:lnTo>
                                  <a:pt x="1630" y="59"/>
                                </a:lnTo>
                                <a:lnTo>
                                  <a:pt x="1698" y="76"/>
                                </a:lnTo>
                                <a:lnTo>
                                  <a:pt x="1762" y="95"/>
                                </a:lnTo>
                                <a:lnTo>
                                  <a:pt x="1822" y="116"/>
                                </a:lnTo>
                                <a:lnTo>
                                  <a:pt x="1878" y="138"/>
                                </a:lnTo>
                                <a:lnTo>
                                  <a:pt x="1929" y="162"/>
                                </a:lnTo>
                                <a:lnTo>
                                  <a:pt x="1975" y="187"/>
                                </a:lnTo>
                                <a:lnTo>
                                  <a:pt x="2016" y="214"/>
                                </a:lnTo>
                                <a:lnTo>
                                  <a:pt x="2051" y="241"/>
                                </a:lnTo>
                                <a:lnTo>
                                  <a:pt x="2081" y="270"/>
                                </a:lnTo>
                                <a:lnTo>
                                  <a:pt x="2104" y="300"/>
                                </a:lnTo>
                                <a:lnTo>
                                  <a:pt x="2121" y="331"/>
                                </a:lnTo>
                                <a:lnTo>
                                  <a:pt x="2132" y="363"/>
                                </a:lnTo>
                                <a:lnTo>
                                  <a:pt x="2135" y="396"/>
                                </a:lnTo>
                                <a:lnTo>
                                  <a:pt x="2132" y="428"/>
                                </a:lnTo>
                                <a:lnTo>
                                  <a:pt x="2121" y="460"/>
                                </a:lnTo>
                                <a:lnTo>
                                  <a:pt x="2104" y="491"/>
                                </a:lnTo>
                                <a:lnTo>
                                  <a:pt x="2081" y="521"/>
                                </a:lnTo>
                                <a:lnTo>
                                  <a:pt x="2051" y="550"/>
                                </a:lnTo>
                                <a:lnTo>
                                  <a:pt x="2016" y="578"/>
                                </a:lnTo>
                                <a:lnTo>
                                  <a:pt x="1975" y="604"/>
                                </a:lnTo>
                                <a:lnTo>
                                  <a:pt x="1929" y="630"/>
                                </a:lnTo>
                                <a:lnTo>
                                  <a:pt x="1878" y="654"/>
                                </a:lnTo>
                                <a:lnTo>
                                  <a:pt x="1822" y="676"/>
                                </a:lnTo>
                                <a:lnTo>
                                  <a:pt x="1762" y="697"/>
                                </a:lnTo>
                                <a:lnTo>
                                  <a:pt x="1698" y="715"/>
                                </a:lnTo>
                                <a:lnTo>
                                  <a:pt x="1630" y="733"/>
                                </a:lnTo>
                                <a:lnTo>
                                  <a:pt x="1558" y="748"/>
                                </a:lnTo>
                                <a:lnTo>
                                  <a:pt x="1483" y="761"/>
                                </a:lnTo>
                                <a:lnTo>
                                  <a:pt x="1405" y="772"/>
                                </a:lnTo>
                                <a:lnTo>
                                  <a:pt x="1324" y="780"/>
                                </a:lnTo>
                                <a:lnTo>
                                  <a:pt x="1241" y="787"/>
                                </a:lnTo>
                                <a:lnTo>
                                  <a:pt x="1155" y="791"/>
                                </a:lnTo>
                                <a:lnTo>
                                  <a:pt x="1067" y="792"/>
                                </a:lnTo>
                                <a:lnTo>
                                  <a:pt x="980" y="791"/>
                                </a:lnTo>
                                <a:lnTo>
                                  <a:pt x="894" y="787"/>
                                </a:lnTo>
                                <a:lnTo>
                                  <a:pt x="811" y="780"/>
                                </a:lnTo>
                                <a:lnTo>
                                  <a:pt x="730" y="772"/>
                                </a:lnTo>
                                <a:lnTo>
                                  <a:pt x="652" y="761"/>
                                </a:lnTo>
                                <a:lnTo>
                                  <a:pt x="577" y="748"/>
                                </a:lnTo>
                                <a:lnTo>
                                  <a:pt x="505" y="733"/>
                                </a:lnTo>
                                <a:lnTo>
                                  <a:pt x="437" y="715"/>
                                </a:lnTo>
                                <a:lnTo>
                                  <a:pt x="372" y="697"/>
                                </a:lnTo>
                                <a:lnTo>
                                  <a:pt x="312" y="676"/>
                                </a:lnTo>
                                <a:lnTo>
                                  <a:pt x="257" y="654"/>
                                </a:lnTo>
                                <a:lnTo>
                                  <a:pt x="206" y="630"/>
                                </a:lnTo>
                                <a:lnTo>
                                  <a:pt x="159" y="604"/>
                                </a:lnTo>
                                <a:lnTo>
                                  <a:pt x="119" y="578"/>
                                </a:lnTo>
                                <a:lnTo>
                                  <a:pt x="83" y="550"/>
                                </a:lnTo>
                                <a:lnTo>
                                  <a:pt x="54" y="521"/>
                                </a:lnTo>
                                <a:lnTo>
                                  <a:pt x="31" y="491"/>
                                </a:lnTo>
                                <a:lnTo>
                                  <a:pt x="13" y="460"/>
                                </a:lnTo>
                                <a:lnTo>
                                  <a:pt x="3" y="428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126" y="6785"/>
                            <a:ext cx="15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400" w:lineRule="atLeast"/>
                              </w:pP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98" y="2734"/>
                            <a:ext cx="3440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7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5CA07F79" wp14:editId="1447350E">
                                    <wp:extent cx="2188210" cy="2390098"/>
                                    <wp:effectExtent l="0" t="0" r="2540" b="0"/>
                                    <wp:docPr id="447" name="Image 4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8210" cy="23900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36" y="3122"/>
                            <a:ext cx="494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6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5BE263D6" wp14:editId="171CE714">
                                    <wp:extent cx="3138805" cy="1656080"/>
                                    <wp:effectExtent l="0" t="0" r="4445" b="1270"/>
                                    <wp:docPr id="448" name="Image 4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38805" cy="1656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950" y="3209"/>
                            <a:ext cx="492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4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40E5B77B" wp14:editId="47BCD355">
                                    <wp:extent cx="3121025" cy="1546860"/>
                                    <wp:effectExtent l="0" t="0" r="0" b="0"/>
                                    <wp:docPr id="449" name="Image 4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21025" cy="1546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11" y="3165"/>
                            <a:ext cx="480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4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5E6C5BF4" wp14:editId="7E108551">
                                    <wp:extent cx="3061335" cy="1551305"/>
                                    <wp:effectExtent l="0" t="0" r="5715" b="0"/>
                                    <wp:docPr id="450" name="Image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1335" cy="1551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/>
                        </wps:cNvSpPr>
                        <wps:spPr bwMode="auto">
                          <a:xfrm>
                            <a:off x="4011" y="3164"/>
                            <a:ext cx="4796" cy="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018" y="3245"/>
                            <a:ext cx="478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300" w:lineRule="atLeast"/>
                              </w:pP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602" y="2746"/>
                            <a:ext cx="22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8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0AF3D359" wp14:editId="46FFC6D6">
                                    <wp:extent cx="1450975" cy="532130"/>
                                    <wp:effectExtent l="0" t="0" r="0" b="1270"/>
                                    <wp:docPr id="451" name="Image 4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0975" cy="532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929" y="2933"/>
                            <a:ext cx="16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4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7D4E472D" wp14:editId="3F0D7F23">
                                    <wp:extent cx="1032510" cy="291465"/>
                                    <wp:effectExtent l="0" t="0" r="0" b="0"/>
                                    <wp:docPr id="452" name="Image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2510" cy="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676" y="2784"/>
                            <a:ext cx="21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6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3846586" wp14:editId="2937848C">
                                    <wp:extent cx="1360170" cy="432435"/>
                                    <wp:effectExtent l="0" t="0" r="0" b="5715"/>
                                    <wp:docPr id="453" name="Image 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60170" cy="432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3676" y="2783"/>
                            <a:ext cx="2136" cy="687"/>
                          </a:xfrm>
                          <a:custGeom>
                            <a:avLst/>
                            <a:gdLst>
                              <a:gd name="T0" fmla="*/ 3 w 2136"/>
                              <a:gd name="T1" fmla="*/ 314 h 687"/>
                              <a:gd name="T2" fmla="*/ 31 w 2136"/>
                              <a:gd name="T3" fmla="*/ 260 h 687"/>
                              <a:gd name="T4" fmla="*/ 83 w 2136"/>
                              <a:gd name="T5" fmla="*/ 209 h 687"/>
                              <a:gd name="T6" fmla="*/ 160 w 2136"/>
                              <a:gd name="T7" fmla="*/ 162 h 687"/>
                              <a:gd name="T8" fmla="*/ 257 w 2136"/>
                              <a:gd name="T9" fmla="*/ 119 h 687"/>
                              <a:gd name="T10" fmla="*/ 372 w 2136"/>
                              <a:gd name="T11" fmla="*/ 82 h 687"/>
                              <a:gd name="T12" fmla="*/ 505 w 2136"/>
                              <a:gd name="T13" fmla="*/ 51 h 687"/>
                              <a:gd name="T14" fmla="*/ 652 w 2136"/>
                              <a:gd name="T15" fmla="*/ 26 h 687"/>
                              <a:gd name="T16" fmla="*/ 811 w 2136"/>
                              <a:gd name="T17" fmla="*/ 9 h 687"/>
                              <a:gd name="T18" fmla="*/ 980 w 2136"/>
                              <a:gd name="T19" fmla="*/ 1 h 687"/>
                              <a:gd name="T20" fmla="*/ 1155 w 2136"/>
                              <a:gd name="T21" fmla="*/ 1 h 687"/>
                              <a:gd name="T22" fmla="*/ 1324 w 2136"/>
                              <a:gd name="T23" fmla="*/ 9 h 687"/>
                              <a:gd name="T24" fmla="*/ 1483 w 2136"/>
                              <a:gd name="T25" fmla="*/ 26 h 687"/>
                              <a:gd name="T26" fmla="*/ 1630 w 2136"/>
                              <a:gd name="T27" fmla="*/ 51 h 687"/>
                              <a:gd name="T28" fmla="*/ 1763 w 2136"/>
                              <a:gd name="T29" fmla="*/ 82 h 687"/>
                              <a:gd name="T30" fmla="*/ 1878 w 2136"/>
                              <a:gd name="T31" fmla="*/ 119 h 687"/>
                              <a:gd name="T32" fmla="*/ 1975 w 2136"/>
                              <a:gd name="T33" fmla="*/ 162 h 687"/>
                              <a:gd name="T34" fmla="*/ 2052 w 2136"/>
                              <a:gd name="T35" fmla="*/ 209 h 687"/>
                              <a:gd name="T36" fmla="*/ 2104 w 2136"/>
                              <a:gd name="T37" fmla="*/ 260 h 687"/>
                              <a:gd name="T38" fmla="*/ 2132 w 2136"/>
                              <a:gd name="T39" fmla="*/ 314 h 687"/>
                              <a:gd name="T40" fmla="*/ 2132 w 2136"/>
                              <a:gd name="T41" fmla="*/ 371 h 687"/>
                              <a:gd name="T42" fmla="*/ 2104 w 2136"/>
                              <a:gd name="T43" fmla="*/ 425 h 687"/>
                              <a:gd name="T44" fmla="*/ 2052 w 2136"/>
                              <a:gd name="T45" fmla="*/ 476 h 687"/>
                              <a:gd name="T46" fmla="*/ 1975 w 2136"/>
                              <a:gd name="T47" fmla="*/ 523 h 687"/>
                              <a:gd name="T48" fmla="*/ 1878 w 2136"/>
                              <a:gd name="T49" fmla="*/ 566 h 687"/>
                              <a:gd name="T50" fmla="*/ 1763 w 2136"/>
                              <a:gd name="T51" fmla="*/ 603 h 687"/>
                              <a:gd name="T52" fmla="*/ 1630 w 2136"/>
                              <a:gd name="T53" fmla="*/ 634 h 687"/>
                              <a:gd name="T54" fmla="*/ 1483 w 2136"/>
                              <a:gd name="T55" fmla="*/ 659 h 687"/>
                              <a:gd name="T56" fmla="*/ 1324 w 2136"/>
                              <a:gd name="T57" fmla="*/ 676 h 687"/>
                              <a:gd name="T58" fmla="*/ 1155 w 2136"/>
                              <a:gd name="T59" fmla="*/ 685 h 687"/>
                              <a:gd name="T60" fmla="*/ 980 w 2136"/>
                              <a:gd name="T61" fmla="*/ 685 h 687"/>
                              <a:gd name="T62" fmla="*/ 811 w 2136"/>
                              <a:gd name="T63" fmla="*/ 676 h 687"/>
                              <a:gd name="T64" fmla="*/ 652 w 2136"/>
                              <a:gd name="T65" fmla="*/ 659 h 687"/>
                              <a:gd name="T66" fmla="*/ 505 w 2136"/>
                              <a:gd name="T67" fmla="*/ 634 h 687"/>
                              <a:gd name="T68" fmla="*/ 372 w 2136"/>
                              <a:gd name="T69" fmla="*/ 603 h 687"/>
                              <a:gd name="T70" fmla="*/ 257 w 2136"/>
                              <a:gd name="T71" fmla="*/ 566 h 687"/>
                              <a:gd name="T72" fmla="*/ 160 w 2136"/>
                              <a:gd name="T73" fmla="*/ 523 h 687"/>
                              <a:gd name="T74" fmla="*/ 83 w 2136"/>
                              <a:gd name="T75" fmla="*/ 476 h 687"/>
                              <a:gd name="T76" fmla="*/ 31 w 2136"/>
                              <a:gd name="T77" fmla="*/ 425 h 687"/>
                              <a:gd name="T78" fmla="*/ 3 w 2136"/>
                              <a:gd name="T79" fmla="*/ 371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36" h="687">
                                <a:moveTo>
                                  <a:pt x="0" y="343"/>
                                </a:moveTo>
                                <a:lnTo>
                                  <a:pt x="3" y="314"/>
                                </a:lnTo>
                                <a:lnTo>
                                  <a:pt x="13" y="287"/>
                                </a:lnTo>
                                <a:lnTo>
                                  <a:pt x="31" y="260"/>
                                </a:lnTo>
                                <a:lnTo>
                                  <a:pt x="54" y="234"/>
                                </a:lnTo>
                                <a:lnTo>
                                  <a:pt x="83" y="209"/>
                                </a:lnTo>
                                <a:lnTo>
                                  <a:pt x="119" y="185"/>
                                </a:lnTo>
                                <a:lnTo>
                                  <a:pt x="160" y="162"/>
                                </a:lnTo>
                                <a:lnTo>
                                  <a:pt x="206" y="140"/>
                                </a:lnTo>
                                <a:lnTo>
                                  <a:pt x="257" y="119"/>
                                </a:lnTo>
                                <a:lnTo>
                                  <a:pt x="312" y="100"/>
                                </a:lnTo>
                                <a:lnTo>
                                  <a:pt x="372" y="82"/>
                                </a:lnTo>
                                <a:lnTo>
                                  <a:pt x="437" y="66"/>
                                </a:lnTo>
                                <a:lnTo>
                                  <a:pt x="505" y="51"/>
                                </a:lnTo>
                                <a:lnTo>
                                  <a:pt x="577" y="38"/>
                                </a:lnTo>
                                <a:lnTo>
                                  <a:pt x="652" y="26"/>
                                </a:lnTo>
                                <a:lnTo>
                                  <a:pt x="730" y="17"/>
                                </a:lnTo>
                                <a:lnTo>
                                  <a:pt x="811" y="9"/>
                                </a:lnTo>
                                <a:lnTo>
                                  <a:pt x="894" y="4"/>
                                </a:lnTo>
                                <a:lnTo>
                                  <a:pt x="980" y="1"/>
                                </a:lnTo>
                                <a:lnTo>
                                  <a:pt x="1068" y="0"/>
                                </a:lnTo>
                                <a:lnTo>
                                  <a:pt x="1155" y="1"/>
                                </a:lnTo>
                                <a:lnTo>
                                  <a:pt x="1241" y="4"/>
                                </a:lnTo>
                                <a:lnTo>
                                  <a:pt x="1324" y="9"/>
                                </a:lnTo>
                                <a:lnTo>
                                  <a:pt x="1405" y="17"/>
                                </a:lnTo>
                                <a:lnTo>
                                  <a:pt x="1483" y="26"/>
                                </a:lnTo>
                                <a:lnTo>
                                  <a:pt x="1558" y="38"/>
                                </a:lnTo>
                                <a:lnTo>
                                  <a:pt x="1630" y="51"/>
                                </a:lnTo>
                                <a:lnTo>
                                  <a:pt x="1698" y="66"/>
                                </a:lnTo>
                                <a:lnTo>
                                  <a:pt x="1763" y="82"/>
                                </a:lnTo>
                                <a:lnTo>
                                  <a:pt x="1823" y="100"/>
                                </a:lnTo>
                                <a:lnTo>
                                  <a:pt x="1878" y="119"/>
                                </a:lnTo>
                                <a:lnTo>
                                  <a:pt x="1929" y="140"/>
                                </a:lnTo>
                                <a:lnTo>
                                  <a:pt x="1975" y="162"/>
                                </a:lnTo>
                                <a:lnTo>
                                  <a:pt x="2016" y="185"/>
                                </a:lnTo>
                                <a:lnTo>
                                  <a:pt x="2052" y="209"/>
                                </a:lnTo>
                                <a:lnTo>
                                  <a:pt x="2081" y="234"/>
                                </a:lnTo>
                                <a:lnTo>
                                  <a:pt x="2104" y="260"/>
                                </a:lnTo>
                                <a:lnTo>
                                  <a:pt x="2122" y="287"/>
                                </a:lnTo>
                                <a:lnTo>
                                  <a:pt x="2132" y="314"/>
                                </a:lnTo>
                                <a:lnTo>
                                  <a:pt x="2136" y="343"/>
                                </a:lnTo>
                                <a:lnTo>
                                  <a:pt x="2132" y="371"/>
                                </a:lnTo>
                                <a:lnTo>
                                  <a:pt x="2122" y="398"/>
                                </a:lnTo>
                                <a:lnTo>
                                  <a:pt x="2104" y="425"/>
                                </a:lnTo>
                                <a:lnTo>
                                  <a:pt x="2081" y="451"/>
                                </a:lnTo>
                                <a:lnTo>
                                  <a:pt x="2052" y="476"/>
                                </a:lnTo>
                                <a:lnTo>
                                  <a:pt x="2016" y="500"/>
                                </a:lnTo>
                                <a:lnTo>
                                  <a:pt x="1975" y="523"/>
                                </a:lnTo>
                                <a:lnTo>
                                  <a:pt x="1929" y="545"/>
                                </a:lnTo>
                                <a:lnTo>
                                  <a:pt x="1878" y="566"/>
                                </a:lnTo>
                                <a:lnTo>
                                  <a:pt x="1823" y="585"/>
                                </a:lnTo>
                                <a:lnTo>
                                  <a:pt x="1763" y="603"/>
                                </a:lnTo>
                                <a:lnTo>
                                  <a:pt x="1698" y="619"/>
                                </a:lnTo>
                                <a:lnTo>
                                  <a:pt x="1630" y="634"/>
                                </a:lnTo>
                                <a:lnTo>
                                  <a:pt x="1558" y="647"/>
                                </a:lnTo>
                                <a:lnTo>
                                  <a:pt x="1483" y="659"/>
                                </a:lnTo>
                                <a:lnTo>
                                  <a:pt x="1405" y="668"/>
                                </a:lnTo>
                                <a:lnTo>
                                  <a:pt x="1324" y="676"/>
                                </a:lnTo>
                                <a:lnTo>
                                  <a:pt x="1241" y="681"/>
                                </a:lnTo>
                                <a:lnTo>
                                  <a:pt x="1155" y="685"/>
                                </a:lnTo>
                                <a:lnTo>
                                  <a:pt x="1068" y="686"/>
                                </a:lnTo>
                                <a:lnTo>
                                  <a:pt x="980" y="685"/>
                                </a:lnTo>
                                <a:lnTo>
                                  <a:pt x="894" y="681"/>
                                </a:lnTo>
                                <a:lnTo>
                                  <a:pt x="811" y="676"/>
                                </a:lnTo>
                                <a:lnTo>
                                  <a:pt x="730" y="668"/>
                                </a:lnTo>
                                <a:lnTo>
                                  <a:pt x="652" y="659"/>
                                </a:lnTo>
                                <a:lnTo>
                                  <a:pt x="577" y="647"/>
                                </a:lnTo>
                                <a:lnTo>
                                  <a:pt x="505" y="634"/>
                                </a:lnTo>
                                <a:lnTo>
                                  <a:pt x="437" y="619"/>
                                </a:lnTo>
                                <a:lnTo>
                                  <a:pt x="372" y="603"/>
                                </a:lnTo>
                                <a:lnTo>
                                  <a:pt x="312" y="585"/>
                                </a:lnTo>
                                <a:lnTo>
                                  <a:pt x="257" y="566"/>
                                </a:lnTo>
                                <a:lnTo>
                                  <a:pt x="206" y="545"/>
                                </a:lnTo>
                                <a:lnTo>
                                  <a:pt x="160" y="523"/>
                                </a:lnTo>
                                <a:lnTo>
                                  <a:pt x="119" y="500"/>
                                </a:lnTo>
                                <a:lnTo>
                                  <a:pt x="83" y="476"/>
                                </a:lnTo>
                                <a:lnTo>
                                  <a:pt x="54" y="451"/>
                                </a:lnTo>
                                <a:lnTo>
                                  <a:pt x="31" y="425"/>
                                </a:lnTo>
                                <a:lnTo>
                                  <a:pt x="13" y="398"/>
                                </a:lnTo>
                                <a:lnTo>
                                  <a:pt x="3" y="371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996" y="2964"/>
                            <a:ext cx="150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20" w:lineRule="atLeast"/>
                              </w:pP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942" y="5429"/>
                            <a:ext cx="298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8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72F2D76" wp14:editId="17EFF411">
                                    <wp:extent cx="1887855" cy="1781795"/>
                                    <wp:effectExtent l="0" t="0" r="0" b="9525"/>
                                    <wp:docPr id="454" name="Image 4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7855" cy="1781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647" y="5894"/>
                            <a:ext cx="364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5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100983E0" wp14:editId="5814DDA6">
                                    <wp:extent cx="2310765" cy="1601470"/>
                                    <wp:effectExtent l="0" t="0" r="0" b="0"/>
                                    <wp:docPr id="455" name="Image 4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0765" cy="1601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662" y="5981"/>
                            <a:ext cx="36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3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524B287" wp14:editId="4BE1DB94">
                                    <wp:extent cx="2292985" cy="1492250"/>
                                    <wp:effectExtent l="0" t="0" r="0" b="0"/>
                                    <wp:docPr id="456" name="Image 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2985" cy="1492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722" y="5937"/>
                            <a:ext cx="350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3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4F504988" wp14:editId="5621BD66">
                                    <wp:extent cx="2228850" cy="1505585"/>
                                    <wp:effectExtent l="0" t="0" r="0" b="0"/>
                                    <wp:docPr id="457" name="Image 4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28850" cy="1505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/>
                        </wps:cNvSpPr>
                        <wps:spPr bwMode="auto">
                          <a:xfrm>
                            <a:off x="11721" y="5937"/>
                            <a:ext cx="3490" cy="2367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729" y="6017"/>
                            <a:ext cx="348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220" w:lineRule="atLeast"/>
                              </w:pP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956" y="5230"/>
                            <a:ext cx="404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8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734B87E" wp14:editId="6C96B7BA">
                                    <wp:extent cx="2560955" cy="559435"/>
                                    <wp:effectExtent l="0" t="0" r="0" b="0"/>
                                    <wp:docPr id="458" name="Image 4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60955" cy="5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542" y="5422"/>
                            <a:ext cx="28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5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519F5C99" wp14:editId="69B04C25">
                                    <wp:extent cx="1819910" cy="309245"/>
                                    <wp:effectExtent l="0" t="0" r="0" b="0"/>
                                    <wp:docPr id="459" name="Image 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910" cy="309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031" y="5268"/>
                            <a:ext cx="3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7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1CB45DA4" wp14:editId="4E791F1D">
                                    <wp:extent cx="2474595" cy="464185"/>
                                    <wp:effectExtent l="0" t="0" r="1905" b="0"/>
                                    <wp:docPr id="460" name="Image 4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4595" cy="464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1031" y="5267"/>
                            <a:ext cx="3884" cy="730"/>
                          </a:xfrm>
                          <a:custGeom>
                            <a:avLst/>
                            <a:gdLst>
                              <a:gd name="T0" fmla="*/ 6 w 3884"/>
                              <a:gd name="T1" fmla="*/ 334 h 730"/>
                              <a:gd name="T2" fmla="*/ 56 w 3884"/>
                              <a:gd name="T3" fmla="*/ 276 h 730"/>
                              <a:gd name="T4" fmla="*/ 152 w 3884"/>
                              <a:gd name="T5" fmla="*/ 222 h 730"/>
                              <a:gd name="T6" fmla="*/ 290 w 3884"/>
                              <a:gd name="T7" fmla="*/ 172 h 730"/>
                              <a:gd name="T8" fmla="*/ 467 w 3884"/>
                              <a:gd name="T9" fmla="*/ 127 h 730"/>
                              <a:gd name="T10" fmla="*/ 678 w 3884"/>
                              <a:gd name="T11" fmla="*/ 87 h 730"/>
                              <a:gd name="T12" fmla="*/ 918 w 3884"/>
                              <a:gd name="T13" fmla="*/ 54 h 730"/>
                              <a:gd name="T14" fmla="*/ 1185 w 3884"/>
                              <a:gd name="T15" fmla="*/ 28 h 730"/>
                              <a:gd name="T16" fmla="*/ 1475 w 3884"/>
                              <a:gd name="T17" fmla="*/ 10 h 730"/>
                              <a:gd name="T18" fmla="*/ 1782 w 3884"/>
                              <a:gd name="T19" fmla="*/ 1 h 730"/>
                              <a:gd name="T20" fmla="*/ 2101 w 3884"/>
                              <a:gd name="T21" fmla="*/ 1 h 730"/>
                              <a:gd name="T22" fmla="*/ 2408 w 3884"/>
                              <a:gd name="T23" fmla="*/ 10 h 730"/>
                              <a:gd name="T24" fmla="*/ 2697 w 3884"/>
                              <a:gd name="T25" fmla="*/ 28 h 730"/>
                              <a:gd name="T26" fmla="*/ 2964 w 3884"/>
                              <a:gd name="T27" fmla="*/ 54 h 730"/>
                              <a:gd name="T28" fmla="*/ 3205 w 3884"/>
                              <a:gd name="T29" fmla="*/ 87 h 730"/>
                              <a:gd name="T30" fmla="*/ 3416 w 3884"/>
                              <a:gd name="T31" fmla="*/ 127 h 730"/>
                              <a:gd name="T32" fmla="*/ 3592 w 3884"/>
                              <a:gd name="T33" fmla="*/ 172 h 730"/>
                              <a:gd name="T34" fmla="*/ 3730 w 3884"/>
                              <a:gd name="T35" fmla="*/ 222 h 730"/>
                              <a:gd name="T36" fmla="*/ 3827 w 3884"/>
                              <a:gd name="T37" fmla="*/ 276 h 730"/>
                              <a:gd name="T38" fmla="*/ 3877 w 3884"/>
                              <a:gd name="T39" fmla="*/ 334 h 730"/>
                              <a:gd name="T40" fmla="*/ 3877 w 3884"/>
                              <a:gd name="T41" fmla="*/ 394 h 730"/>
                              <a:gd name="T42" fmla="*/ 3827 w 3884"/>
                              <a:gd name="T43" fmla="*/ 452 h 730"/>
                              <a:gd name="T44" fmla="*/ 3731 w 3884"/>
                              <a:gd name="T45" fmla="*/ 506 h 730"/>
                              <a:gd name="T46" fmla="*/ 3592 w 3884"/>
                              <a:gd name="T47" fmla="*/ 556 h 730"/>
                              <a:gd name="T48" fmla="*/ 3416 w 3884"/>
                              <a:gd name="T49" fmla="*/ 601 h 730"/>
                              <a:gd name="T50" fmla="*/ 3205 w 3884"/>
                              <a:gd name="T51" fmla="*/ 641 h 730"/>
                              <a:gd name="T52" fmla="*/ 2964 w 3884"/>
                              <a:gd name="T53" fmla="*/ 674 h 730"/>
                              <a:gd name="T54" fmla="*/ 2697 w 3884"/>
                              <a:gd name="T55" fmla="*/ 700 h 730"/>
                              <a:gd name="T56" fmla="*/ 2408 w 3884"/>
                              <a:gd name="T57" fmla="*/ 718 h 730"/>
                              <a:gd name="T58" fmla="*/ 2101 w 3884"/>
                              <a:gd name="T59" fmla="*/ 728 h 730"/>
                              <a:gd name="T60" fmla="*/ 1782 w 3884"/>
                              <a:gd name="T61" fmla="*/ 728 h 730"/>
                              <a:gd name="T62" fmla="*/ 1475 w 3884"/>
                              <a:gd name="T63" fmla="*/ 718 h 730"/>
                              <a:gd name="T64" fmla="*/ 1185 w 3884"/>
                              <a:gd name="T65" fmla="*/ 700 h 730"/>
                              <a:gd name="T66" fmla="*/ 918 w 3884"/>
                              <a:gd name="T67" fmla="*/ 674 h 730"/>
                              <a:gd name="T68" fmla="*/ 678 w 3884"/>
                              <a:gd name="T69" fmla="*/ 641 h 730"/>
                              <a:gd name="T70" fmla="*/ 467 w 3884"/>
                              <a:gd name="T71" fmla="*/ 601 h 730"/>
                              <a:gd name="T72" fmla="*/ 290 w 3884"/>
                              <a:gd name="T73" fmla="*/ 556 h 730"/>
                              <a:gd name="T74" fmla="*/ 152 w 3884"/>
                              <a:gd name="T75" fmla="*/ 506 h 730"/>
                              <a:gd name="T76" fmla="*/ 56 w 3884"/>
                              <a:gd name="T77" fmla="*/ 452 h 730"/>
                              <a:gd name="T78" fmla="*/ 6 w 3884"/>
                              <a:gd name="T79" fmla="*/ 394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884" h="730">
                                <a:moveTo>
                                  <a:pt x="0" y="364"/>
                                </a:moveTo>
                                <a:lnTo>
                                  <a:pt x="6" y="334"/>
                                </a:lnTo>
                                <a:lnTo>
                                  <a:pt x="25" y="305"/>
                                </a:lnTo>
                                <a:lnTo>
                                  <a:pt x="56" y="276"/>
                                </a:lnTo>
                                <a:lnTo>
                                  <a:pt x="98" y="249"/>
                                </a:lnTo>
                                <a:lnTo>
                                  <a:pt x="152" y="222"/>
                                </a:lnTo>
                                <a:lnTo>
                                  <a:pt x="216" y="197"/>
                                </a:lnTo>
                                <a:lnTo>
                                  <a:pt x="290" y="172"/>
                                </a:lnTo>
                                <a:lnTo>
                                  <a:pt x="374" y="149"/>
                                </a:lnTo>
                                <a:lnTo>
                                  <a:pt x="467" y="127"/>
                                </a:lnTo>
                                <a:lnTo>
                                  <a:pt x="568" y="106"/>
                                </a:lnTo>
                                <a:lnTo>
                                  <a:pt x="678" y="87"/>
                                </a:lnTo>
                                <a:lnTo>
                                  <a:pt x="795" y="70"/>
                                </a:lnTo>
                                <a:lnTo>
                                  <a:pt x="918" y="54"/>
                                </a:lnTo>
                                <a:lnTo>
                                  <a:pt x="1049" y="40"/>
                                </a:lnTo>
                                <a:lnTo>
                                  <a:pt x="1185" y="28"/>
                                </a:lnTo>
                                <a:lnTo>
                                  <a:pt x="1328" y="18"/>
                                </a:lnTo>
                                <a:lnTo>
                                  <a:pt x="1475" y="10"/>
                                </a:lnTo>
                                <a:lnTo>
                                  <a:pt x="1626" y="4"/>
                                </a:lnTo>
                                <a:lnTo>
                                  <a:pt x="1782" y="1"/>
                                </a:lnTo>
                                <a:lnTo>
                                  <a:pt x="1941" y="0"/>
                                </a:lnTo>
                                <a:lnTo>
                                  <a:pt x="2101" y="1"/>
                                </a:lnTo>
                                <a:lnTo>
                                  <a:pt x="2256" y="4"/>
                                </a:lnTo>
                                <a:lnTo>
                                  <a:pt x="2408" y="10"/>
                                </a:lnTo>
                                <a:lnTo>
                                  <a:pt x="2555" y="18"/>
                                </a:lnTo>
                                <a:lnTo>
                                  <a:pt x="2697" y="28"/>
                                </a:lnTo>
                                <a:lnTo>
                                  <a:pt x="2834" y="40"/>
                                </a:lnTo>
                                <a:lnTo>
                                  <a:pt x="2964" y="54"/>
                                </a:lnTo>
                                <a:lnTo>
                                  <a:pt x="3088" y="70"/>
                                </a:lnTo>
                                <a:lnTo>
                                  <a:pt x="3205" y="87"/>
                                </a:lnTo>
                                <a:lnTo>
                                  <a:pt x="3314" y="106"/>
                                </a:lnTo>
                                <a:lnTo>
                                  <a:pt x="3416" y="127"/>
                                </a:lnTo>
                                <a:lnTo>
                                  <a:pt x="3508" y="149"/>
                                </a:lnTo>
                                <a:lnTo>
                                  <a:pt x="3592" y="172"/>
                                </a:lnTo>
                                <a:lnTo>
                                  <a:pt x="3666" y="197"/>
                                </a:lnTo>
                                <a:lnTo>
                                  <a:pt x="3730" y="222"/>
                                </a:lnTo>
                                <a:lnTo>
                                  <a:pt x="3784" y="249"/>
                                </a:lnTo>
                                <a:lnTo>
                                  <a:pt x="3827" y="276"/>
                                </a:lnTo>
                                <a:lnTo>
                                  <a:pt x="3858" y="305"/>
                                </a:lnTo>
                                <a:lnTo>
                                  <a:pt x="3877" y="334"/>
                                </a:lnTo>
                                <a:lnTo>
                                  <a:pt x="3883" y="364"/>
                                </a:lnTo>
                                <a:lnTo>
                                  <a:pt x="3877" y="394"/>
                                </a:lnTo>
                                <a:lnTo>
                                  <a:pt x="3858" y="423"/>
                                </a:lnTo>
                                <a:lnTo>
                                  <a:pt x="3827" y="452"/>
                                </a:lnTo>
                                <a:lnTo>
                                  <a:pt x="3784" y="479"/>
                                </a:lnTo>
                                <a:lnTo>
                                  <a:pt x="3731" y="506"/>
                                </a:lnTo>
                                <a:lnTo>
                                  <a:pt x="3666" y="532"/>
                                </a:lnTo>
                                <a:lnTo>
                                  <a:pt x="3592" y="556"/>
                                </a:lnTo>
                                <a:lnTo>
                                  <a:pt x="3508" y="580"/>
                                </a:lnTo>
                                <a:lnTo>
                                  <a:pt x="3416" y="601"/>
                                </a:lnTo>
                                <a:lnTo>
                                  <a:pt x="3314" y="622"/>
                                </a:lnTo>
                                <a:lnTo>
                                  <a:pt x="3205" y="641"/>
                                </a:lnTo>
                                <a:lnTo>
                                  <a:pt x="3088" y="658"/>
                                </a:lnTo>
                                <a:lnTo>
                                  <a:pt x="2964" y="674"/>
                                </a:lnTo>
                                <a:lnTo>
                                  <a:pt x="2834" y="688"/>
                                </a:lnTo>
                                <a:lnTo>
                                  <a:pt x="2697" y="700"/>
                                </a:lnTo>
                                <a:lnTo>
                                  <a:pt x="2555" y="710"/>
                                </a:lnTo>
                                <a:lnTo>
                                  <a:pt x="2408" y="718"/>
                                </a:lnTo>
                                <a:lnTo>
                                  <a:pt x="2256" y="724"/>
                                </a:lnTo>
                                <a:lnTo>
                                  <a:pt x="2101" y="728"/>
                                </a:lnTo>
                                <a:lnTo>
                                  <a:pt x="1941" y="729"/>
                                </a:lnTo>
                                <a:lnTo>
                                  <a:pt x="1782" y="728"/>
                                </a:lnTo>
                                <a:lnTo>
                                  <a:pt x="1626" y="724"/>
                                </a:lnTo>
                                <a:lnTo>
                                  <a:pt x="1475" y="718"/>
                                </a:lnTo>
                                <a:lnTo>
                                  <a:pt x="1328" y="710"/>
                                </a:lnTo>
                                <a:lnTo>
                                  <a:pt x="1185" y="700"/>
                                </a:lnTo>
                                <a:lnTo>
                                  <a:pt x="1049" y="688"/>
                                </a:lnTo>
                                <a:lnTo>
                                  <a:pt x="918" y="674"/>
                                </a:lnTo>
                                <a:lnTo>
                                  <a:pt x="795" y="658"/>
                                </a:lnTo>
                                <a:lnTo>
                                  <a:pt x="678" y="641"/>
                                </a:lnTo>
                                <a:lnTo>
                                  <a:pt x="568" y="622"/>
                                </a:lnTo>
                                <a:lnTo>
                                  <a:pt x="467" y="601"/>
                                </a:lnTo>
                                <a:lnTo>
                                  <a:pt x="374" y="580"/>
                                </a:lnTo>
                                <a:lnTo>
                                  <a:pt x="290" y="556"/>
                                </a:lnTo>
                                <a:lnTo>
                                  <a:pt x="216" y="532"/>
                                </a:lnTo>
                                <a:lnTo>
                                  <a:pt x="152" y="506"/>
                                </a:lnTo>
                                <a:lnTo>
                                  <a:pt x="98" y="479"/>
                                </a:lnTo>
                                <a:lnTo>
                                  <a:pt x="56" y="452"/>
                                </a:lnTo>
                                <a:lnTo>
                                  <a:pt x="25" y="423"/>
                                </a:lnTo>
                                <a:lnTo>
                                  <a:pt x="6" y="394"/>
                                </a:lnTo>
                                <a:lnTo>
                                  <a:pt x="0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609" y="5455"/>
                            <a:ext cx="27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73A9254B" wp14:editId="3B08A229">
                                    <wp:extent cx="1733550" cy="222885"/>
                                    <wp:effectExtent l="0" t="0" r="0" b="0"/>
                                    <wp:docPr id="461" name="Image 4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3550" cy="222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918" y="1013"/>
                            <a:ext cx="310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5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4BD5745" wp14:editId="4EC9E42E">
                                    <wp:extent cx="1968832" cy="2238375"/>
                                    <wp:effectExtent l="0" t="0" r="0" b="0"/>
                                    <wp:docPr id="462" name="Image 4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8832" cy="2238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906" y="2873"/>
                            <a:ext cx="310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4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38AEB2A9" wp14:editId="2108C87A">
                                    <wp:extent cx="1969770" cy="1575815"/>
                                    <wp:effectExtent l="0" t="0" r="0" b="5715"/>
                                    <wp:docPr id="463" name="Image 4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9770" cy="1575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796" y="1771"/>
                            <a:ext cx="342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4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32DF6EFE" wp14:editId="40B1CAFC">
                                    <wp:extent cx="2169795" cy="2188210"/>
                                    <wp:effectExtent l="0" t="0" r="1905" b="2540"/>
                                    <wp:docPr id="464" name="Image 4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9795" cy="2188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810" y="1858"/>
                            <a:ext cx="338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2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7FAD932F" wp14:editId="40F47221">
                                    <wp:extent cx="2152015" cy="2078990"/>
                                    <wp:effectExtent l="0" t="0" r="0" b="0"/>
                                    <wp:docPr id="465" name="Image 4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2015" cy="2078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870" y="1814"/>
                            <a:ext cx="326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3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7D82AB2C" wp14:editId="18EDA535">
                                    <wp:extent cx="2087880" cy="2106295"/>
                                    <wp:effectExtent l="0" t="0" r="7620" b="8255"/>
                                    <wp:docPr id="466" name="Image 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7880" cy="2106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/>
                        </wps:cNvSpPr>
                        <wps:spPr bwMode="auto">
                          <a:xfrm>
                            <a:off x="11869" y="1814"/>
                            <a:ext cx="3268" cy="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878" y="1894"/>
                            <a:ext cx="326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140" w:lineRule="atLeast"/>
                              </w:pP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669" y="1306"/>
                            <a:ext cx="24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9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55AA6F4" wp14:editId="21C3B70F">
                                    <wp:extent cx="1532890" cy="605155"/>
                                    <wp:effectExtent l="0" t="0" r="0" b="4445"/>
                                    <wp:docPr id="467" name="Image 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2890" cy="6051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2017" y="1512"/>
                            <a:ext cx="1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5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47476C1B" wp14:editId="1A0B1BA8">
                                    <wp:extent cx="1087120" cy="340995"/>
                                    <wp:effectExtent l="0" t="0" r="0" b="0"/>
                                    <wp:docPr id="468" name="Image 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340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744" y="1344"/>
                            <a:ext cx="226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8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37143B3" wp14:editId="0B3F1B2C">
                                    <wp:extent cx="1442085" cy="509270"/>
                                    <wp:effectExtent l="0" t="0" r="5715" b="5080"/>
                                    <wp:docPr id="469" name="Image 4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2085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1744" y="1344"/>
                            <a:ext cx="2260" cy="804"/>
                          </a:xfrm>
                          <a:custGeom>
                            <a:avLst/>
                            <a:gdLst>
                              <a:gd name="T0" fmla="*/ 3 w 2260"/>
                              <a:gd name="T1" fmla="*/ 368 h 804"/>
                              <a:gd name="T2" fmla="*/ 32 w 2260"/>
                              <a:gd name="T3" fmla="*/ 305 h 804"/>
                              <a:gd name="T4" fmla="*/ 88 w 2260"/>
                              <a:gd name="T5" fmla="*/ 245 h 804"/>
                              <a:gd name="T6" fmla="*/ 169 w 2260"/>
                              <a:gd name="T7" fmla="*/ 190 h 804"/>
                              <a:gd name="T8" fmla="*/ 272 w 2260"/>
                              <a:gd name="T9" fmla="*/ 140 h 804"/>
                              <a:gd name="T10" fmla="*/ 394 w 2260"/>
                              <a:gd name="T11" fmla="*/ 96 h 804"/>
                              <a:gd name="T12" fmla="*/ 534 w 2260"/>
                              <a:gd name="T13" fmla="*/ 60 h 804"/>
                              <a:gd name="T14" fmla="*/ 690 w 2260"/>
                              <a:gd name="T15" fmla="*/ 31 h 804"/>
                              <a:gd name="T16" fmla="*/ 858 w 2260"/>
                              <a:gd name="T17" fmla="*/ 11 h 804"/>
                              <a:gd name="T18" fmla="*/ 1037 w 2260"/>
                              <a:gd name="T19" fmla="*/ 1 h 804"/>
                              <a:gd name="T20" fmla="*/ 1222 w 2260"/>
                              <a:gd name="T21" fmla="*/ 1 h 804"/>
                              <a:gd name="T22" fmla="*/ 1401 w 2260"/>
                              <a:gd name="T23" fmla="*/ 11 h 804"/>
                              <a:gd name="T24" fmla="*/ 1569 w 2260"/>
                              <a:gd name="T25" fmla="*/ 31 h 804"/>
                              <a:gd name="T26" fmla="*/ 1725 w 2260"/>
                              <a:gd name="T27" fmla="*/ 60 h 804"/>
                              <a:gd name="T28" fmla="*/ 1865 w 2260"/>
                              <a:gd name="T29" fmla="*/ 96 h 804"/>
                              <a:gd name="T30" fmla="*/ 1987 w 2260"/>
                              <a:gd name="T31" fmla="*/ 140 h 804"/>
                              <a:gd name="T32" fmla="*/ 2090 w 2260"/>
                              <a:gd name="T33" fmla="*/ 190 h 804"/>
                              <a:gd name="T34" fmla="*/ 2171 w 2260"/>
                              <a:gd name="T35" fmla="*/ 245 h 804"/>
                              <a:gd name="T36" fmla="*/ 2226 w 2260"/>
                              <a:gd name="T37" fmla="*/ 305 h 804"/>
                              <a:gd name="T38" fmla="*/ 2256 w 2260"/>
                              <a:gd name="T39" fmla="*/ 368 h 804"/>
                              <a:gd name="T40" fmla="*/ 2256 w 2260"/>
                              <a:gd name="T41" fmla="*/ 434 h 804"/>
                              <a:gd name="T42" fmla="*/ 2226 w 2260"/>
                              <a:gd name="T43" fmla="*/ 498 h 804"/>
                              <a:gd name="T44" fmla="*/ 2171 w 2260"/>
                              <a:gd name="T45" fmla="*/ 558 h 804"/>
                              <a:gd name="T46" fmla="*/ 2090 w 2260"/>
                              <a:gd name="T47" fmla="*/ 613 h 804"/>
                              <a:gd name="T48" fmla="*/ 1987 w 2260"/>
                              <a:gd name="T49" fmla="*/ 663 h 804"/>
                              <a:gd name="T50" fmla="*/ 1865 w 2260"/>
                              <a:gd name="T51" fmla="*/ 706 h 804"/>
                              <a:gd name="T52" fmla="*/ 1725 w 2260"/>
                              <a:gd name="T53" fmla="*/ 743 h 804"/>
                              <a:gd name="T54" fmla="*/ 1569 w 2260"/>
                              <a:gd name="T55" fmla="*/ 771 h 804"/>
                              <a:gd name="T56" fmla="*/ 1401 w 2260"/>
                              <a:gd name="T57" fmla="*/ 791 h 804"/>
                              <a:gd name="T58" fmla="*/ 1222 w 2260"/>
                              <a:gd name="T59" fmla="*/ 802 h 804"/>
                              <a:gd name="T60" fmla="*/ 1037 w 2260"/>
                              <a:gd name="T61" fmla="*/ 802 h 804"/>
                              <a:gd name="T62" fmla="*/ 858 w 2260"/>
                              <a:gd name="T63" fmla="*/ 791 h 804"/>
                              <a:gd name="T64" fmla="*/ 690 w 2260"/>
                              <a:gd name="T65" fmla="*/ 771 h 804"/>
                              <a:gd name="T66" fmla="*/ 534 w 2260"/>
                              <a:gd name="T67" fmla="*/ 743 h 804"/>
                              <a:gd name="T68" fmla="*/ 394 w 2260"/>
                              <a:gd name="T69" fmla="*/ 706 h 804"/>
                              <a:gd name="T70" fmla="*/ 272 w 2260"/>
                              <a:gd name="T71" fmla="*/ 663 h 804"/>
                              <a:gd name="T72" fmla="*/ 169 w 2260"/>
                              <a:gd name="T73" fmla="*/ 613 h 804"/>
                              <a:gd name="T74" fmla="*/ 88 w 2260"/>
                              <a:gd name="T75" fmla="*/ 558 h 804"/>
                              <a:gd name="T76" fmla="*/ 32 w 2260"/>
                              <a:gd name="T77" fmla="*/ 498 h 804"/>
                              <a:gd name="T78" fmla="*/ 3 w 2260"/>
                              <a:gd name="T79" fmla="*/ 43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60" h="804">
                                <a:moveTo>
                                  <a:pt x="0" y="401"/>
                                </a:moveTo>
                                <a:lnTo>
                                  <a:pt x="3" y="368"/>
                                </a:lnTo>
                                <a:lnTo>
                                  <a:pt x="14" y="336"/>
                                </a:lnTo>
                                <a:lnTo>
                                  <a:pt x="32" y="305"/>
                                </a:lnTo>
                                <a:lnTo>
                                  <a:pt x="57" y="274"/>
                                </a:lnTo>
                                <a:lnTo>
                                  <a:pt x="88" y="245"/>
                                </a:lnTo>
                                <a:lnTo>
                                  <a:pt x="126" y="217"/>
                                </a:lnTo>
                                <a:lnTo>
                                  <a:pt x="169" y="190"/>
                                </a:lnTo>
                                <a:lnTo>
                                  <a:pt x="218" y="164"/>
                                </a:lnTo>
                                <a:lnTo>
                                  <a:pt x="272" y="140"/>
                                </a:lnTo>
                                <a:lnTo>
                                  <a:pt x="330" y="117"/>
                                </a:lnTo>
                                <a:lnTo>
                                  <a:pt x="394" y="96"/>
                                </a:lnTo>
                                <a:lnTo>
                                  <a:pt x="462" y="77"/>
                                </a:lnTo>
                                <a:lnTo>
                                  <a:pt x="534" y="60"/>
                                </a:lnTo>
                                <a:lnTo>
                                  <a:pt x="610" y="44"/>
                                </a:lnTo>
                                <a:lnTo>
                                  <a:pt x="690" y="31"/>
                                </a:lnTo>
                                <a:lnTo>
                                  <a:pt x="772" y="20"/>
                                </a:lnTo>
                                <a:lnTo>
                                  <a:pt x="858" y="11"/>
                                </a:lnTo>
                                <a:lnTo>
                                  <a:pt x="946" y="5"/>
                                </a:lnTo>
                                <a:lnTo>
                                  <a:pt x="1037" y="1"/>
                                </a:lnTo>
                                <a:lnTo>
                                  <a:pt x="1130" y="0"/>
                                </a:lnTo>
                                <a:lnTo>
                                  <a:pt x="1222" y="1"/>
                                </a:lnTo>
                                <a:lnTo>
                                  <a:pt x="1313" y="5"/>
                                </a:lnTo>
                                <a:lnTo>
                                  <a:pt x="1401" y="11"/>
                                </a:lnTo>
                                <a:lnTo>
                                  <a:pt x="1487" y="20"/>
                                </a:lnTo>
                                <a:lnTo>
                                  <a:pt x="1569" y="31"/>
                                </a:lnTo>
                                <a:lnTo>
                                  <a:pt x="1649" y="44"/>
                                </a:lnTo>
                                <a:lnTo>
                                  <a:pt x="1725" y="60"/>
                                </a:lnTo>
                                <a:lnTo>
                                  <a:pt x="1797" y="77"/>
                                </a:lnTo>
                                <a:lnTo>
                                  <a:pt x="1865" y="96"/>
                                </a:lnTo>
                                <a:lnTo>
                                  <a:pt x="1928" y="117"/>
                                </a:lnTo>
                                <a:lnTo>
                                  <a:pt x="1987" y="140"/>
                                </a:lnTo>
                                <a:lnTo>
                                  <a:pt x="2041" y="164"/>
                                </a:lnTo>
                                <a:lnTo>
                                  <a:pt x="2090" y="190"/>
                                </a:lnTo>
                                <a:lnTo>
                                  <a:pt x="2133" y="217"/>
                                </a:lnTo>
                                <a:lnTo>
                                  <a:pt x="2171" y="245"/>
                                </a:lnTo>
                                <a:lnTo>
                                  <a:pt x="2202" y="274"/>
                                </a:lnTo>
                                <a:lnTo>
                                  <a:pt x="2226" y="305"/>
                                </a:lnTo>
                                <a:lnTo>
                                  <a:pt x="2245" y="336"/>
                                </a:lnTo>
                                <a:lnTo>
                                  <a:pt x="2256" y="368"/>
                                </a:lnTo>
                                <a:lnTo>
                                  <a:pt x="2259" y="401"/>
                                </a:lnTo>
                                <a:lnTo>
                                  <a:pt x="2256" y="434"/>
                                </a:lnTo>
                                <a:lnTo>
                                  <a:pt x="2245" y="466"/>
                                </a:lnTo>
                                <a:lnTo>
                                  <a:pt x="2226" y="498"/>
                                </a:lnTo>
                                <a:lnTo>
                                  <a:pt x="2202" y="528"/>
                                </a:lnTo>
                                <a:lnTo>
                                  <a:pt x="2171" y="558"/>
                                </a:lnTo>
                                <a:lnTo>
                                  <a:pt x="2133" y="586"/>
                                </a:lnTo>
                                <a:lnTo>
                                  <a:pt x="2090" y="613"/>
                                </a:lnTo>
                                <a:lnTo>
                                  <a:pt x="2041" y="638"/>
                                </a:lnTo>
                                <a:lnTo>
                                  <a:pt x="1987" y="663"/>
                                </a:lnTo>
                                <a:lnTo>
                                  <a:pt x="1928" y="685"/>
                                </a:lnTo>
                                <a:lnTo>
                                  <a:pt x="1865" y="706"/>
                                </a:lnTo>
                                <a:lnTo>
                                  <a:pt x="1797" y="725"/>
                                </a:lnTo>
                                <a:lnTo>
                                  <a:pt x="1725" y="743"/>
                                </a:lnTo>
                                <a:lnTo>
                                  <a:pt x="1649" y="758"/>
                                </a:lnTo>
                                <a:lnTo>
                                  <a:pt x="1569" y="771"/>
                                </a:lnTo>
                                <a:lnTo>
                                  <a:pt x="1487" y="782"/>
                                </a:lnTo>
                                <a:lnTo>
                                  <a:pt x="1401" y="791"/>
                                </a:lnTo>
                                <a:lnTo>
                                  <a:pt x="1313" y="798"/>
                                </a:lnTo>
                                <a:lnTo>
                                  <a:pt x="1222" y="802"/>
                                </a:lnTo>
                                <a:lnTo>
                                  <a:pt x="1130" y="803"/>
                                </a:lnTo>
                                <a:lnTo>
                                  <a:pt x="1037" y="802"/>
                                </a:lnTo>
                                <a:lnTo>
                                  <a:pt x="946" y="798"/>
                                </a:lnTo>
                                <a:lnTo>
                                  <a:pt x="858" y="791"/>
                                </a:lnTo>
                                <a:lnTo>
                                  <a:pt x="772" y="782"/>
                                </a:lnTo>
                                <a:lnTo>
                                  <a:pt x="690" y="771"/>
                                </a:lnTo>
                                <a:lnTo>
                                  <a:pt x="610" y="758"/>
                                </a:lnTo>
                                <a:lnTo>
                                  <a:pt x="534" y="743"/>
                                </a:lnTo>
                                <a:lnTo>
                                  <a:pt x="462" y="725"/>
                                </a:lnTo>
                                <a:lnTo>
                                  <a:pt x="394" y="706"/>
                                </a:lnTo>
                                <a:lnTo>
                                  <a:pt x="330" y="685"/>
                                </a:lnTo>
                                <a:lnTo>
                                  <a:pt x="272" y="663"/>
                                </a:lnTo>
                                <a:lnTo>
                                  <a:pt x="218" y="638"/>
                                </a:lnTo>
                                <a:lnTo>
                                  <a:pt x="169" y="613"/>
                                </a:lnTo>
                                <a:lnTo>
                                  <a:pt x="126" y="586"/>
                                </a:lnTo>
                                <a:lnTo>
                                  <a:pt x="88" y="558"/>
                                </a:lnTo>
                                <a:lnTo>
                                  <a:pt x="57" y="528"/>
                                </a:lnTo>
                                <a:lnTo>
                                  <a:pt x="32" y="498"/>
                                </a:lnTo>
                                <a:lnTo>
                                  <a:pt x="14" y="466"/>
                                </a:lnTo>
                                <a:lnTo>
                                  <a:pt x="3" y="434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084" y="1543"/>
                            <a:ext cx="15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4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717A6CB2" wp14:editId="00A8D96F">
                                    <wp:extent cx="1000760" cy="259080"/>
                                    <wp:effectExtent l="0" t="0" r="0" b="0"/>
                                    <wp:docPr id="470" name="Image 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0760" cy="259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894" y="8270"/>
                            <a:ext cx="326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900" w:lineRule="atLeast"/>
                              </w:pPr>
                              <w:bookmarkStart w:id="0" w:name="_GoBack"/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A428C58" wp14:editId="560EDC84">
                                    <wp:extent cx="2074545" cy="1844039"/>
                                    <wp:effectExtent l="0" t="0" r="1905" b="4445"/>
                                    <wp:docPr id="471" name="Image 4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4545" cy="18440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885" y="8724"/>
                            <a:ext cx="336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3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346BE3F1" wp14:editId="2A14513F">
                                    <wp:extent cx="2129155" cy="1501140"/>
                                    <wp:effectExtent l="0" t="0" r="4445" b="3810"/>
                                    <wp:docPr id="472" name="Image 4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9155" cy="15011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899" y="8810"/>
                            <a:ext cx="3320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18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7F8567CC" wp14:editId="3BEBECFA">
                                    <wp:extent cx="2110740" cy="1391920"/>
                                    <wp:effectExtent l="0" t="0" r="0" b="0"/>
                                    <wp:docPr id="473" name="Image 4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10740" cy="1391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959" y="8767"/>
                            <a:ext cx="3200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22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2F3E36C6" wp14:editId="00C815D6">
                                    <wp:extent cx="2047240" cy="1410335"/>
                                    <wp:effectExtent l="0" t="0" r="0" b="0"/>
                                    <wp:docPr id="474" name="Image 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7240" cy="1410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/>
                        </wps:cNvSpPr>
                        <wps:spPr bwMode="auto">
                          <a:xfrm>
                            <a:off x="11959" y="8766"/>
                            <a:ext cx="3207" cy="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966" y="8846"/>
                            <a:ext cx="3200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2060" w:lineRule="atLeast"/>
                              </w:pP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038" y="8371"/>
                            <a:ext cx="4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9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0CF3D6F3" wp14:editId="0189D803">
                                    <wp:extent cx="2556510" cy="568960"/>
                                    <wp:effectExtent l="0" t="0" r="0" b="2540"/>
                                    <wp:docPr id="475" name="Image 4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6510" cy="56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621" y="8568"/>
                            <a:ext cx="28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50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003A89F8" wp14:editId="60CBA694">
                                    <wp:extent cx="1815465" cy="318135"/>
                                    <wp:effectExtent l="0" t="0" r="0" b="0"/>
                                    <wp:docPr id="476" name="Image 4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5465" cy="318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113" y="8410"/>
                            <a:ext cx="38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74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4085FE32" wp14:editId="6F75A87E">
                                    <wp:extent cx="2474595" cy="473075"/>
                                    <wp:effectExtent l="0" t="0" r="1905" b="3175"/>
                                    <wp:docPr id="477" name="Image 4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4595" cy="473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1112" y="8409"/>
                            <a:ext cx="3875" cy="746"/>
                          </a:xfrm>
                          <a:custGeom>
                            <a:avLst/>
                            <a:gdLst>
                              <a:gd name="T0" fmla="*/ 6 w 3875"/>
                              <a:gd name="T1" fmla="*/ 342 h 746"/>
                              <a:gd name="T2" fmla="*/ 56 w 3875"/>
                              <a:gd name="T3" fmla="*/ 283 h 746"/>
                              <a:gd name="T4" fmla="*/ 152 w 3875"/>
                              <a:gd name="T5" fmla="*/ 227 h 746"/>
                              <a:gd name="T6" fmla="*/ 290 w 3875"/>
                              <a:gd name="T7" fmla="*/ 176 h 746"/>
                              <a:gd name="T8" fmla="*/ 466 w 3875"/>
                              <a:gd name="T9" fmla="*/ 130 h 746"/>
                              <a:gd name="T10" fmla="*/ 676 w 3875"/>
                              <a:gd name="T11" fmla="*/ 89 h 746"/>
                              <a:gd name="T12" fmla="*/ 916 w 3875"/>
                              <a:gd name="T13" fmla="*/ 55 h 746"/>
                              <a:gd name="T14" fmla="*/ 1183 w 3875"/>
                              <a:gd name="T15" fmla="*/ 29 h 746"/>
                              <a:gd name="T16" fmla="*/ 1471 w 3875"/>
                              <a:gd name="T17" fmla="*/ 10 h 746"/>
                              <a:gd name="T18" fmla="*/ 1778 w 3875"/>
                              <a:gd name="T19" fmla="*/ 1 h 746"/>
                              <a:gd name="T20" fmla="*/ 2095 w 3875"/>
                              <a:gd name="T21" fmla="*/ 1 h 746"/>
                              <a:gd name="T22" fmla="*/ 2402 w 3875"/>
                              <a:gd name="T23" fmla="*/ 10 h 746"/>
                              <a:gd name="T24" fmla="*/ 2691 w 3875"/>
                              <a:gd name="T25" fmla="*/ 29 h 746"/>
                              <a:gd name="T26" fmla="*/ 2957 w 3875"/>
                              <a:gd name="T27" fmla="*/ 55 h 746"/>
                              <a:gd name="T28" fmla="*/ 3197 w 3875"/>
                              <a:gd name="T29" fmla="*/ 89 h 746"/>
                              <a:gd name="T30" fmla="*/ 3407 w 3875"/>
                              <a:gd name="T31" fmla="*/ 130 h 746"/>
                              <a:gd name="T32" fmla="*/ 3583 w 3875"/>
                              <a:gd name="T33" fmla="*/ 176 h 746"/>
                              <a:gd name="T34" fmla="*/ 3721 w 3875"/>
                              <a:gd name="T35" fmla="*/ 227 h 746"/>
                              <a:gd name="T36" fmla="*/ 3817 w 3875"/>
                              <a:gd name="T37" fmla="*/ 283 h 746"/>
                              <a:gd name="T38" fmla="*/ 3867 w 3875"/>
                              <a:gd name="T39" fmla="*/ 342 h 746"/>
                              <a:gd name="T40" fmla="*/ 3867 w 3875"/>
                              <a:gd name="T41" fmla="*/ 403 h 746"/>
                              <a:gd name="T42" fmla="*/ 3817 w 3875"/>
                              <a:gd name="T43" fmla="*/ 462 h 746"/>
                              <a:gd name="T44" fmla="*/ 3721 w 3875"/>
                              <a:gd name="T45" fmla="*/ 517 h 746"/>
                              <a:gd name="T46" fmla="*/ 3583 w 3875"/>
                              <a:gd name="T47" fmla="*/ 569 h 746"/>
                              <a:gd name="T48" fmla="*/ 3407 w 3875"/>
                              <a:gd name="T49" fmla="*/ 615 h 746"/>
                              <a:gd name="T50" fmla="*/ 3197 w 3875"/>
                              <a:gd name="T51" fmla="*/ 655 h 746"/>
                              <a:gd name="T52" fmla="*/ 2957 w 3875"/>
                              <a:gd name="T53" fmla="*/ 689 h 746"/>
                              <a:gd name="T54" fmla="*/ 2691 w 3875"/>
                              <a:gd name="T55" fmla="*/ 716 h 746"/>
                              <a:gd name="T56" fmla="*/ 2402 w 3875"/>
                              <a:gd name="T57" fmla="*/ 734 h 746"/>
                              <a:gd name="T58" fmla="*/ 2095 w 3875"/>
                              <a:gd name="T59" fmla="*/ 744 h 746"/>
                              <a:gd name="T60" fmla="*/ 1778 w 3875"/>
                              <a:gd name="T61" fmla="*/ 744 h 746"/>
                              <a:gd name="T62" fmla="*/ 1471 w 3875"/>
                              <a:gd name="T63" fmla="*/ 734 h 746"/>
                              <a:gd name="T64" fmla="*/ 1183 w 3875"/>
                              <a:gd name="T65" fmla="*/ 716 h 746"/>
                              <a:gd name="T66" fmla="*/ 916 w 3875"/>
                              <a:gd name="T67" fmla="*/ 689 h 746"/>
                              <a:gd name="T68" fmla="*/ 676 w 3875"/>
                              <a:gd name="T69" fmla="*/ 655 h 746"/>
                              <a:gd name="T70" fmla="*/ 466 w 3875"/>
                              <a:gd name="T71" fmla="*/ 615 h 746"/>
                              <a:gd name="T72" fmla="*/ 290 w 3875"/>
                              <a:gd name="T73" fmla="*/ 569 h 746"/>
                              <a:gd name="T74" fmla="*/ 152 w 3875"/>
                              <a:gd name="T75" fmla="*/ 517 h 746"/>
                              <a:gd name="T76" fmla="*/ 56 w 3875"/>
                              <a:gd name="T77" fmla="*/ 462 h 746"/>
                              <a:gd name="T78" fmla="*/ 6 w 3875"/>
                              <a:gd name="T79" fmla="*/ 403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875" h="746">
                                <a:moveTo>
                                  <a:pt x="0" y="372"/>
                                </a:moveTo>
                                <a:lnTo>
                                  <a:pt x="6" y="342"/>
                                </a:lnTo>
                                <a:lnTo>
                                  <a:pt x="25" y="312"/>
                                </a:lnTo>
                                <a:lnTo>
                                  <a:pt x="56" y="283"/>
                                </a:lnTo>
                                <a:lnTo>
                                  <a:pt x="98" y="255"/>
                                </a:lnTo>
                                <a:lnTo>
                                  <a:pt x="152" y="227"/>
                                </a:lnTo>
                                <a:lnTo>
                                  <a:pt x="216" y="201"/>
                                </a:lnTo>
                                <a:lnTo>
                                  <a:pt x="290" y="176"/>
                                </a:lnTo>
                                <a:lnTo>
                                  <a:pt x="373" y="152"/>
                                </a:lnTo>
                                <a:lnTo>
                                  <a:pt x="466" y="130"/>
                                </a:lnTo>
                                <a:lnTo>
                                  <a:pt x="567" y="109"/>
                                </a:lnTo>
                                <a:lnTo>
                                  <a:pt x="676" y="89"/>
                                </a:lnTo>
                                <a:lnTo>
                                  <a:pt x="793" y="71"/>
                                </a:lnTo>
                                <a:lnTo>
                                  <a:pt x="916" y="55"/>
                                </a:lnTo>
                                <a:lnTo>
                                  <a:pt x="1046" y="41"/>
                                </a:lnTo>
                                <a:lnTo>
                                  <a:pt x="1183" y="29"/>
                                </a:lnTo>
                                <a:lnTo>
                                  <a:pt x="1324" y="19"/>
                                </a:lnTo>
                                <a:lnTo>
                                  <a:pt x="1471" y="10"/>
                                </a:lnTo>
                                <a:lnTo>
                                  <a:pt x="1622" y="4"/>
                                </a:lnTo>
                                <a:lnTo>
                                  <a:pt x="1778" y="1"/>
                                </a:lnTo>
                                <a:lnTo>
                                  <a:pt x="1937" y="0"/>
                                </a:lnTo>
                                <a:lnTo>
                                  <a:pt x="2095" y="1"/>
                                </a:lnTo>
                                <a:lnTo>
                                  <a:pt x="2251" y="4"/>
                                </a:lnTo>
                                <a:lnTo>
                                  <a:pt x="2402" y="10"/>
                                </a:lnTo>
                                <a:lnTo>
                                  <a:pt x="2549" y="19"/>
                                </a:lnTo>
                                <a:lnTo>
                                  <a:pt x="2691" y="29"/>
                                </a:lnTo>
                                <a:lnTo>
                                  <a:pt x="2827" y="41"/>
                                </a:lnTo>
                                <a:lnTo>
                                  <a:pt x="2957" y="55"/>
                                </a:lnTo>
                                <a:lnTo>
                                  <a:pt x="3081" y="71"/>
                                </a:lnTo>
                                <a:lnTo>
                                  <a:pt x="3197" y="89"/>
                                </a:lnTo>
                                <a:lnTo>
                                  <a:pt x="3306" y="109"/>
                                </a:lnTo>
                                <a:lnTo>
                                  <a:pt x="3407" y="130"/>
                                </a:lnTo>
                                <a:lnTo>
                                  <a:pt x="3500" y="152"/>
                                </a:lnTo>
                                <a:lnTo>
                                  <a:pt x="3583" y="176"/>
                                </a:lnTo>
                                <a:lnTo>
                                  <a:pt x="3657" y="201"/>
                                </a:lnTo>
                                <a:lnTo>
                                  <a:pt x="3721" y="227"/>
                                </a:lnTo>
                                <a:lnTo>
                                  <a:pt x="3775" y="255"/>
                                </a:lnTo>
                                <a:lnTo>
                                  <a:pt x="3817" y="283"/>
                                </a:lnTo>
                                <a:lnTo>
                                  <a:pt x="3848" y="312"/>
                                </a:lnTo>
                                <a:lnTo>
                                  <a:pt x="3867" y="342"/>
                                </a:lnTo>
                                <a:lnTo>
                                  <a:pt x="3874" y="372"/>
                                </a:lnTo>
                                <a:lnTo>
                                  <a:pt x="3867" y="403"/>
                                </a:lnTo>
                                <a:lnTo>
                                  <a:pt x="3848" y="433"/>
                                </a:lnTo>
                                <a:lnTo>
                                  <a:pt x="3817" y="462"/>
                                </a:lnTo>
                                <a:lnTo>
                                  <a:pt x="3775" y="490"/>
                                </a:lnTo>
                                <a:lnTo>
                                  <a:pt x="3721" y="517"/>
                                </a:lnTo>
                                <a:lnTo>
                                  <a:pt x="3657" y="544"/>
                                </a:lnTo>
                                <a:lnTo>
                                  <a:pt x="3583" y="569"/>
                                </a:lnTo>
                                <a:lnTo>
                                  <a:pt x="3500" y="592"/>
                                </a:lnTo>
                                <a:lnTo>
                                  <a:pt x="3407" y="615"/>
                                </a:lnTo>
                                <a:lnTo>
                                  <a:pt x="3306" y="636"/>
                                </a:lnTo>
                                <a:lnTo>
                                  <a:pt x="3197" y="655"/>
                                </a:lnTo>
                                <a:lnTo>
                                  <a:pt x="3081" y="673"/>
                                </a:lnTo>
                                <a:lnTo>
                                  <a:pt x="2957" y="689"/>
                                </a:lnTo>
                                <a:lnTo>
                                  <a:pt x="2827" y="703"/>
                                </a:lnTo>
                                <a:lnTo>
                                  <a:pt x="2691" y="716"/>
                                </a:lnTo>
                                <a:lnTo>
                                  <a:pt x="2549" y="726"/>
                                </a:lnTo>
                                <a:lnTo>
                                  <a:pt x="2402" y="734"/>
                                </a:lnTo>
                                <a:lnTo>
                                  <a:pt x="2251" y="740"/>
                                </a:lnTo>
                                <a:lnTo>
                                  <a:pt x="2095" y="744"/>
                                </a:lnTo>
                                <a:lnTo>
                                  <a:pt x="1937" y="745"/>
                                </a:lnTo>
                                <a:lnTo>
                                  <a:pt x="1778" y="744"/>
                                </a:lnTo>
                                <a:lnTo>
                                  <a:pt x="1622" y="740"/>
                                </a:lnTo>
                                <a:lnTo>
                                  <a:pt x="1471" y="734"/>
                                </a:lnTo>
                                <a:lnTo>
                                  <a:pt x="1324" y="726"/>
                                </a:lnTo>
                                <a:lnTo>
                                  <a:pt x="1183" y="716"/>
                                </a:lnTo>
                                <a:lnTo>
                                  <a:pt x="1046" y="703"/>
                                </a:lnTo>
                                <a:lnTo>
                                  <a:pt x="916" y="689"/>
                                </a:lnTo>
                                <a:lnTo>
                                  <a:pt x="793" y="673"/>
                                </a:lnTo>
                                <a:lnTo>
                                  <a:pt x="676" y="655"/>
                                </a:lnTo>
                                <a:lnTo>
                                  <a:pt x="567" y="636"/>
                                </a:lnTo>
                                <a:lnTo>
                                  <a:pt x="466" y="615"/>
                                </a:lnTo>
                                <a:lnTo>
                                  <a:pt x="373" y="592"/>
                                </a:lnTo>
                                <a:lnTo>
                                  <a:pt x="290" y="569"/>
                                </a:lnTo>
                                <a:lnTo>
                                  <a:pt x="216" y="544"/>
                                </a:lnTo>
                                <a:lnTo>
                                  <a:pt x="152" y="517"/>
                                </a:lnTo>
                                <a:lnTo>
                                  <a:pt x="98" y="490"/>
                                </a:lnTo>
                                <a:lnTo>
                                  <a:pt x="56" y="462"/>
                                </a:lnTo>
                                <a:lnTo>
                                  <a:pt x="25" y="433"/>
                                </a:lnTo>
                                <a:lnTo>
                                  <a:pt x="6" y="403"/>
                                </a:lnTo>
                                <a:lnTo>
                                  <a:pt x="0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688" y="8599"/>
                            <a:ext cx="2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F1D" w:rsidRDefault="008E5F1D" w:rsidP="008E5F1D">
                              <w:pPr>
                                <w:spacing w:line="360" w:lineRule="atLeast"/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fr-CA" w:eastAsia="fr-CA"/>
                                </w:rPr>
                                <w:drawing>
                                  <wp:inline distT="0" distB="0" distL="0" distR="0" wp14:anchorId="6A827C2C" wp14:editId="2AE28EE9">
                                    <wp:extent cx="1728470" cy="231775"/>
                                    <wp:effectExtent l="0" t="0" r="0" b="0"/>
                                    <wp:docPr id="478" name="Image 4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28470" cy="23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F1D" w:rsidRDefault="008E5F1D" w:rsidP="008E5F1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027" style="position:absolute;left:0;text-align:left;margin-left:35.25pt;margin-top:50.3pt;width:729.45pt;height:507.85pt;z-index:-251655168;mso-position-horizontal-relative:page;mso-position-vertical-relative:page" coordorigin="698,1013" coordsize="14589,1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" o:allowincell="f">
                <v:rect id="Rectangle 4" o:spid="_x0000_s1028" style="position:absolute;left:698;top:6526;width:344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7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A9720D9" wp14:editId="42D41872">
                              <wp:extent cx="2188210" cy="2390098"/>
                              <wp:effectExtent l="0" t="0" r="2540" b="0"/>
                              <wp:docPr id="440" name="Image 4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8210" cy="23900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5" o:spid="_x0000_s1029" style="position:absolute;left:3941;top:7030;width:4460;height:2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5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E7FD40E" wp14:editId="78F6F20D">
                              <wp:extent cx="2829560" cy="1633220"/>
                              <wp:effectExtent l="0" t="0" r="8890" b="5080"/>
                              <wp:docPr id="441" name="Image 4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29560" cy="1633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6" o:spid="_x0000_s1030" style="position:absolute;left:3958;top:7118;width:4420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4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0ADCFC18" wp14:editId="5ABFEDC6">
                              <wp:extent cx="2806700" cy="1519555"/>
                              <wp:effectExtent l="0" t="0" r="0" b="0"/>
                              <wp:docPr id="442" name="Image 4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06700" cy="1519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7" o:spid="_x0000_s1031" style="position:absolute;left:4017;top:7074;width:4300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4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B2237CA" wp14:editId="5AC31859">
                              <wp:extent cx="2743200" cy="1542415"/>
                              <wp:effectExtent l="0" t="0" r="0" b="635"/>
                              <wp:docPr id="443" name="Image 4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1542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8" o:spid="_x0000_s1032" style="position:absolute;left:4016;top:7073;width:4304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+OcMA&#10;AADaAAAADwAAAGRycy9kb3ducmV2LnhtbESP3YrCMBSE7wXfIRzBG1lTf1C3GkV0XbzUug9waM62&#10;xeakbaJ2394sCF4OM/MNs9q0phR3alxhWcFoGIEgTq0uOFPwczl8LEA4j6yxtEwK/sjBZt3trDDW&#10;9sFnuic+EwHCLkYFufdVLKVLczLohrYiDt6vbQz6IJtM6gYfAW5KOY6imTRYcFjIsaJdTuk1uRkF&#10;6VRPBotqdPk+fdWzyeex3idRrVS/126XIDy1/h1+tY9awRz+r4Qb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l+OcMAAADaAAAADwAAAAAAAAAAAAAAAACYAgAAZHJzL2Rv&#10;d25yZXYueG1sUEsFBgAAAAAEAAQA9QAAAIgDAAAAAA==&#10;" filled="f" strokeweight=".26456mm">
                  <v:path arrowok="t"/>
                </v:rect>
                <v:rect id="Rectangle 10" o:spid="_x0000_s1033" style="position:absolute;left:3730;top:6550;width:228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9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4F149E02" wp14:editId="64FE8F1C">
                              <wp:extent cx="1450975" cy="600710"/>
                              <wp:effectExtent l="0" t="0" r="0" b="8890"/>
                              <wp:docPr id="444" name="Image 4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0975" cy="600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11" o:spid="_x0000_s1034" style="position:absolute;left:4058;top:675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5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52B0029F" wp14:editId="45617610">
                              <wp:extent cx="1032510" cy="336550"/>
                              <wp:effectExtent l="0" t="0" r="0" b="0"/>
                              <wp:docPr id="445" name="Image 4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2510" cy="336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12" o:spid="_x0000_s1035" style="position:absolute;left:3805;top:6588;width:214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8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50B37A4" wp14:editId="3A626785">
                              <wp:extent cx="1364615" cy="504825"/>
                              <wp:effectExtent l="0" t="0" r="6985" b="9525"/>
                              <wp:docPr id="446" name="Image 4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461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shape id="Freeform 13" o:spid="_x0000_s1036" style="position:absolute;left:3804;top:6588;width:2136;height:793;visibility:visible;mso-wrap-style:square;v-text-anchor:top" coordsize="2136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qUL0A&#10;AADbAAAADwAAAGRycy9kb3ducmV2LnhtbERPSwrCMBDdC94hjOBOU7sQrUYRRRB0odUDDM30g82k&#10;NFHr7Y0guJvH+85y3ZlaPKl1lWUFk3EEgjizuuJCwe26H81AOI+ssbZMCt7kYL3q95aYaPviCz1T&#10;X4gQwi5BBaX3TSKly0oy6Ma2IQ5cbluDPsC2kLrFVwg3tYyjaCoNVhwaSmxoW1J2Tx9GwTmK76fb&#10;Lpc7v407nm9O+TGdKTUcdJsFCE+d/4t/7oMO82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yZqUL0AAADbAAAADwAAAAAAAAAAAAAAAACYAgAAZHJzL2Rvd25yZXYu&#10;eG1sUEsFBgAAAAAEAAQA9QAAAIIDAAAAAA==&#10;" path="m,396l3,363,13,331,31,300,54,270,83,241r36,-27l159,187r47,-25l257,138r55,-22l372,95,437,76,505,59,577,44,652,31,730,20r81,-9l894,5,980,1,1067,r88,1l1241,5r83,6l1405,20r78,11l1558,44r72,15l1698,76r64,19l1822,116r56,22l1929,162r46,25l2016,214r35,27l2081,270r23,30l2121,331r11,32l2135,396r-3,32l2121,460r-17,31l2081,521r-30,29l2016,578r-41,26l1929,630r-51,24l1822,676r-60,21l1698,715r-68,18l1558,748r-75,13l1405,772r-81,8l1241,787r-86,4l1067,792r-87,-1l894,787r-83,-7l730,772,652,761,577,748,505,733,437,715,372,697,312,676,257,654,206,630,159,604,119,578,83,550,54,521,31,491,13,460,3,428,,396xe" filled="f" strokeweight=".26456mm">
                  <v:path arrowok="t" o:connecttype="custom" o:connectlocs="3,363;31,300;83,241;159,187;257,138;372,95;505,59;652,31;811,11;980,1;1155,1;1324,11;1483,31;1630,59;1762,95;1878,138;1975,187;2051,241;2104,300;2132,363;2132,428;2104,491;2051,550;1975,604;1878,654;1762,697;1630,733;1483,761;1324,780;1155,791;980,791;811,780;652,761;505,733;372,697;257,654;159,604;83,550;31,491;3,428" o:connectangles="0,0,0,0,0,0,0,0,0,0,0,0,0,0,0,0,0,0,0,0,0,0,0,0,0,0,0,0,0,0,0,0,0,0,0,0,0,0,0,0"/>
                </v:shape>
                <v:rect id="Rectangle 14" o:spid="_x0000_s1037" style="position:absolute;left:4126;top:6785;width:15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400" w:lineRule="atLeast"/>
                        </w:pPr>
                      </w:p>
                      <w:p w:rsidR="008E5F1D" w:rsidRDefault="008E5F1D" w:rsidP="008E5F1D"/>
                    </w:txbxContent>
                  </v:textbox>
                </v:rect>
                <v:rect id="Rectangle 15" o:spid="_x0000_s1038" style="position:absolute;left:698;top:2734;width:3440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7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5CA07F79" wp14:editId="1447350E">
                              <wp:extent cx="2188210" cy="2390098"/>
                              <wp:effectExtent l="0" t="0" r="2540" b="0"/>
                              <wp:docPr id="447" name="Image 4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8210" cy="23900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16" o:spid="_x0000_s1039" style="position:absolute;left:3936;top:3122;width:494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6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5BE263D6" wp14:editId="171CE714">
                              <wp:extent cx="3138805" cy="1656080"/>
                              <wp:effectExtent l="0" t="0" r="4445" b="1270"/>
                              <wp:docPr id="448" name="Image 4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38805" cy="1656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17" o:spid="_x0000_s1040" style="position:absolute;left:3950;top:3209;width:492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4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40E5B77B" wp14:editId="47BCD355">
                              <wp:extent cx="3121025" cy="1546860"/>
                              <wp:effectExtent l="0" t="0" r="0" b="0"/>
                              <wp:docPr id="449" name="Image 4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1025" cy="1546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18" o:spid="_x0000_s1041" style="position:absolute;left:4011;top:3165;width:480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4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5E6C5BF4" wp14:editId="7E108551">
                              <wp:extent cx="3061335" cy="1551305"/>
                              <wp:effectExtent l="0" t="0" r="5715" b="0"/>
                              <wp:docPr id="450" name="Image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1335" cy="1551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19" o:spid="_x0000_s1042" style="position:absolute;left:4011;top:3164;width:479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7u8UA&#10;AADbAAAADwAAAGRycy9kb3ducmV2LnhtbESPQUsDMRCF74L/IYzgzWYVrLI2LWop9FAQt9rzsJnu&#10;LiaTJUm32/5651DobYb35r1vZovROzVQTF1gA4+TAhRxHWzHjYGf7erhFVTKyBZdYDJwogSL+e3N&#10;DEsbjvxNQ5UbJSGcSjTQ5tyXWqe6JY9pEnpi0fYhesyyxkbbiEcJ904/FcVUe+xYGlrs6bOl+q86&#10;eANxtXPb4asa9tOXpTunXf37/LEx5v5ufH8DlWnMV/Plem0FX2DlFx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fu7xQAAANsAAAAPAAAAAAAAAAAAAAAAAJgCAABkcnMv&#10;ZG93bnJldi54bWxQSwUGAAAAAAQABAD1AAAAigMAAAAA&#10;" filled="f">
                  <v:path arrowok="t"/>
                </v:rect>
                <v:rect id="Rectangle 20" o:spid="_x0000_s1043" style="position:absolute;left:4018;top:3245;width:4780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300" w:lineRule="atLeast"/>
                        </w:pPr>
                      </w:p>
                      <w:p w:rsidR="008E5F1D" w:rsidRDefault="008E5F1D" w:rsidP="008E5F1D"/>
                    </w:txbxContent>
                  </v:textbox>
                </v:rect>
                <v:rect id="Rectangle 21" o:spid="_x0000_s1044" style="position:absolute;left:3602;top:2746;width:228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8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0AF3D359" wp14:editId="46FFC6D6">
                              <wp:extent cx="1450975" cy="532130"/>
                              <wp:effectExtent l="0" t="0" r="0" b="1270"/>
                              <wp:docPr id="451" name="Image 4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0975" cy="53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22" o:spid="_x0000_s1045" style="position:absolute;left:3929;top:2933;width:16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4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7D4E472D" wp14:editId="3F0D7F23">
                              <wp:extent cx="1032510" cy="291465"/>
                              <wp:effectExtent l="0" t="0" r="0" b="0"/>
                              <wp:docPr id="452" name="Image 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2510" cy="291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23" o:spid="_x0000_s1046" style="position:absolute;left:3676;top:2784;width:21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6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3846586" wp14:editId="2937848C">
                              <wp:extent cx="1360170" cy="432435"/>
                              <wp:effectExtent l="0" t="0" r="0" b="5715"/>
                              <wp:docPr id="453" name="Image 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0170" cy="432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shape id="Freeform 24" o:spid="_x0000_s1047" style="position:absolute;left:3676;top:2783;width:2136;height:687;visibility:visible;mso-wrap-style:square;v-text-anchor:top" coordsize="2136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Gb8YA&#10;AADbAAAADwAAAGRycy9kb3ducmV2LnhtbESP3WrCQBSE7wu+w3KE3ummFkMbs4pIpYVe2Fgf4JA9&#10;+anZszG7MfHtuwWhl8PMfMOkm9E04kqdqy0reJpHIIhzq2suFZy+97MXEM4ja2wsk4IbOdisJw8p&#10;JtoOnNH16EsRIOwSVFB53yZSurwig25uW+LgFbYz6IPsSqk7HALcNHIRRbE0WHNYqLClXUX5+dgb&#10;Ba+HIfva3eKif1su3z/PP/H+kF2UepyO2xUIT6P/D9/bH1rB4hn+voQf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aGb8YAAADbAAAADwAAAAAAAAAAAAAAAACYAgAAZHJz&#10;L2Rvd25yZXYueG1sUEsFBgAAAAAEAAQA9QAAAIsDAAAAAA==&#10;" path="m,343l3,314,13,287,31,260,54,234,83,209r36,-24l160,162r46,-22l257,119r55,-19l372,82,437,66,505,51,577,38,652,26r78,-9l811,9,894,4,980,1,1068,r87,1l1241,4r83,5l1405,17r78,9l1558,38r72,13l1698,66r65,16l1823,100r55,19l1929,140r46,22l2016,185r36,24l2081,234r23,26l2122,287r10,27l2136,343r-4,28l2122,398r-18,27l2081,451r-29,25l2016,500r-41,23l1929,545r-51,21l1823,585r-60,18l1698,619r-68,15l1558,647r-75,12l1405,668r-81,8l1241,681r-86,4l1068,686r-88,-1l894,681r-83,-5l730,668r-78,-9l577,647,505,634,437,619,372,603,312,585,257,566,206,545,160,523,119,500,83,476,54,451,31,425,13,398,3,371,,343xe" filled="f">
                  <v:path arrowok="t" o:connecttype="custom" o:connectlocs="3,314;31,260;83,209;160,162;257,119;372,82;505,51;652,26;811,9;980,1;1155,1;1324,9;1483,26;1630,51;1763,82;1878,119;1975,162;2052,209;2104,260;2132,314;2132,371;2104,425;2052,476;1975,523;1878,566;1763,603;1630,634;1483,659;1324,676;1155,685;980,685;811,676;652,659;505,634;372,603;257,566;160,523;83,476;31,425;3,371" o:connectangles="0,0,0,0,0,0,0,0,0,0,0,0,0,0,0,0,0,0,0,0,0,0,0,0,0,0,0,0,0,0,0,0,0,0,0,0,0,0,0,0"/>
                </v:shape>
                <v:rect id="Rectangle 25" o:spid="_x0000_s1048" style="position:absolute;left:3996;top:2964;width:150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20" w:lineRule="atLeast"/>
                        </w:pPr>
                      </w:p>
                      <w:p w:rsidR="008E5F1D" w:rsidRDefault="008E5F1D" w:rsidP="008E5F1D"/>
                    </w:txbxContent>
                  </v:textbox>
                </v:rect>
                <v:rect id="Rectangle 26" o:spid="_x0000_s1049" style="position:absolute;left:8942;top:5429;width:2980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8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72F2D76" wp14:editId="17EFF411">
                              <wp:extent cx="1887855" cy="1781795"/>
                              <wp:effectExtent l="0" t="0" r="0" b="9525"/>
                              <wp:docPr id="454" name="Image 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7855" cy="1781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27" o:spid="_x0000_s1050" style="position:absolute;left:11647;top:5894;width:36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5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100983E0" wp14:editId="5814DDA6">
                              <wp:extent cx="2310765" cy="1601470"/>
                              <wp:effectExtent l="0" t="0" r="0" b="0"/>
                              <wp:docPr id="455" name="Image 4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0765" cy="1601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28" o:spid="_x0000_s1051" style="position:absolute;left:11662;top:5981;width:360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3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524B287" wp14:editId="4BE1DB94">
                              <wp:extent cx="2292985" cy="1492250"/>
                              <wp:effectExtent l="0" t="0" r="0" b="0"/>
                              <wp:docPr id="456" name="Image 4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2985" cy="1492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29" o:spid="_x0000_s1052" style="position:absolute;left:11722;top:5937;width:350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3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4F504988" wp14:editId="5621BD66">
                              <wp:extent cx="2228850" cy="1505585"/>
                              <wp:effectExtent l="0" t="0" r="0" b="0"/>
                              <wp:docPr id="457" name="Image 4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8850" cy="1505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30" o:spid="_x0000_s1053" style="position:absolute;left:11721;top:5937;width:3490;height:2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PucMA&#10;AADbAAAADwAAAGRycy9kb3ducmV2LnhtbESP3YrCMBSE7wXfIRzBG1lTfyhajbKsrnjpVh/g0Bzb&#10;YnPSNlG7b28WFrwcZuYbZr3tTCUe1LrSsoLJOAJBnFldcq7gcv7+WIBwHlljZZkU/JKD7abfW2Oi&#10;7ZN/6JH6XAQIuwQVFN7XiZQuK8igG9uaOHhX2xr0Qba51C0+A9xUchpFsTRYclgosKavgrJbejcK&#10;srmejRb15Hw47Zt4tjw2uzRqlBoOus8VCE+df4f/20etYLqEvy/hB8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iPucMAAADbAAAADwAAAAAAAAAAAAAAAACYAgAAZHJzL2Rv&#10;d25yZXYueG1sUEsFBgAAAAAEAAQA9QAAAIgDAAAAAA==&#10;" filled="f" strokeweight=".26456mm">
                  <v:path arrowok="t"/>
                </v:rect>
                <v:rect id="Rectangle 31" o:spid="_x0000_s1054" style="position:absolute;left:11729;top:6017;width:3480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220" w:lineRule="atLeast"/>
                        </w:pPr>
                      </w:p>
                      <w:p w:rsidR="008E5F1D" w:rsidRDefault="008E5F1D" w:rsidP="008E5F1D"/>
                    </w:txbxContent>
                  </v:textbox>
                </v:rect>
                <v:rect id="Rectangle 32" o:spid="_x0000_s1055" style="position:absolute;left:10956;top:5230;width:404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8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734B87E" wp14:editId="6C96B7BA">
                              <wp:extent cx="2560955" cy="559435"/>
                              <wp:effectExtent l="0" t="0" r="0" b="0"/>
                              <wp:docPr id="458" name="Image 4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0955" cy="559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33" o:spid="_x0000_s1056" style="position:absolute;left:11542;top:5422;width:286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5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519F5C99" wp14:editId="69B04C25">
                              <wp:extent cx="1819910" cy="309245"/>
                              <wp:effectExtent l="0" t="0" r="0" b="0"/>
                              <wp:docPr id="459" name="Image 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9910" cy="309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34" o:spid="_x0000_s1057" style="position:absolute;left:11031;top:5268;width:3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7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1CB45DA4" wp14:editId="4E791F1D">
                              <wp:extent cx="2474595" cy="464185"/>
                              <wp:effectExtent l="0" t="0" r="1905" b="0"/>
                              <wp:docPr id="460" name="Image 4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4595" cy="464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shape id="Freeform 35" o:spid="_x0000_s1058" style="position:absolute;left:11031;top:5267;width:3884;height:730;visibility:visible;mso-wrap-style:square;v-text-anchor:top" coordsize="3884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OMQA&#10;AADbAAAADwAAAGRycy9kb3ducmV2LnhtbESPQWvCQBSE7wX/w/IEb83GVkRSVwmFYG+ileb63H1N&#10;0mbfhuwa0/56Vyj0OMzMN8x6O9pWDNT7xrGCeZKCINbONFwpOL0XjysQPiAbbB2Tgh/ysN1MHtaY&#10;GXflAw3HUIkIYZ+hgjqELpPS65os+sR1xNH7dL3FEGVfSdPjNcJtK5/SdCktNhwXauzotSb9fbxY&#10;BeXOat2O83wofs8fJ/9V7pcdKzWbjvkLiEBj+A//td+MgucF3L/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WzjEAAAA2wAAAA8AAAAAAAAAAAAAAAAAmAIAAGRycy9k&#10;b3ducmV2LnhtbFBLBQYAAAAABAAEAPUAAACJAwAAAAA=&#10;" path="m,364l6,334,25,305,56,276,98,249r54,-27l216,197r74,-25l374,149r93,-22l568,106,678,87,795,70,918,54,1049,40,1185,28,1328,18r147,-8l1626,4,1782,1,1941,r160,1l2256,4r152,6l2555,18r142,10l2834,40r130,14l3088,70r117,17l3314,106r102,21l3508,149r84,23l3666,197r64,25l3784,249r43,27l3858,305r19,29l3883,364r-6,30l3858,423r-31,29l3784,479r-53,27l3666,532r-74,24l3508,580r-92,21l3314,622r-109,19l3088,658r-124,16l2834,688r-137,12l2555,710r-147,8l2256,724r-155,4l1941,729r-159,-1l1626,724r-151,-6l1328,710,1185,700,1049,688,918,674,795,658,678,641,568,622,467,601,374,580,290,556,216,532,152,506,98,479,56,452,25,423,6,394,,364xe" filled="f">
                  <v:path arrowok="t" o:connecttype="custom" o:connectlocs="6,334;56,276;152,222;290,172;467,127;678,87;918,54;1185,28;1475,10;1782,1;2101,1;2408,10;2697,28;2964,54;3205,87;3416,127;3592,172;3730,222;3827,276;3877,334;3877,394;3827,452;3731,506;3592,556;3416,601;3205,641;2964,674;2697,700;2408,718;2101,728;1782,728;1475,718;1185,700;918,674;678,641;467,601;290,556;152,506;56,452;6,394" o:connectangles="0,0,0,0,0,0,0,0,0,0,0,0,0,0,0,0,0,0,0,0,0,0,0,0,0,0,0,0,0,0,0,0,0,0,0,0,0,0,0,0"/>
                </v:shape>
                <v:rect id="Rectangle 36" o:spid="_x0000_s1059" style="position:absolute;left:11609;top:5455;width:2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73A9254B" wp14:editId="3B08A229">
                              <wp:extent cx="1733550" cy="222885"/>
                              <wp:effectExtent l="0" t="0" r="0" b="0"/>
                              <wp:docPr id="461" name="Image 4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222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37" o:spid="_x0000_s1060" style="position:absolute;left:8918;top:1013;width:3100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5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4BD5745" wp14:editId="4EC9E42E">
                              <wp:extent cx="1968832" cy="2238375"/>
                              <wp:effectExtent l="0" t="0" r="0" b="0"/>
                              <wp:docPr id="462" name="Image 4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8832" cy="2238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38" o:spid="_x0000_s1061" style="position:absolute;left:8906;top:2873;width:3100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4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38AEB2A9" wp14:editId="2108C87A">
                              <wp:extent cx="1969770" cy="1575815"/>
                              <wp:effectExtent l="0" t="0" r="0" b="5715"/>
                              <wp:docPr id="463" name="Image 4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9770" cy="1575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39" o:spid="_x0000_s1062" style="position:absolute;left:11796;top:1771;width:3420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4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32DF6EFE" wp14:editId="40B1CAFC">
                              <wp:extent cx="2169795" cy="2188210"/>
                              <wp:effectExtent l="0" t="0" r="1905" b="2540"/>
                              <wp:docPr id="464" name="Image 4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9795" cy="2188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40" o:spid="_x0000_s1063" style="position:absolute;left:11810;top:1858;width:3380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2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7FAD932F" wp14:editId="40F47221">
                              <wp:extent cx="2152015" cy="2078990"/>
                              <wp:effectExtent l="0" t="0" r="0" b="0"/>
                              <wp:docPr id="465" name="Image 4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2015" cy="2078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41" o:spid="_x0000_s1064" style="position:absolute;left:11870;top:1814;width:3260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3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7D82AB2C" wp14:editId="18EDA535">
                              <wp:extent cx="2087880" cy="2106295"/>
                              <wp:effectExtent l="0" t="0" r="7620" b="8255"/>
                              <wp:docPr id="466" name="Image 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7880" cy="2106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42" o:spid="_x0000_s1065" style="position:absolute;left:11869;top:1814;width:3268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9O8QA&#10;AADbAAAADwAAAGRycy9kb3ducmV2LnhtbESPQWsCMRSE70L/Q3gFb5pVrC1bo6hF6EEorq3nx+a5&#10;uzR5WZJ03fbXm4LgcZiZb5jFqrdGdORD41jBZJyBIC6dbrhS8HncjV5AhIis0TgmBb8UYLV8GCww&#10;1+7CB+qKWIkE4ZCjgjrGNpcylDVZDGPXEifv7LzFmKSvpPZ4SXBr5DTL5tJiw2mhxpa2NZXfxY9V&#10;4Hcnc+w+iu48f34zf+FUfj1t9koNH/v1K4hIfbyHb+13rWA2gf8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fTvEAAAA2wAAAA8AAAAAAAAAAAAAAAAAmAIAAGRycy9k&#10;b3ducmV2LnhtbFBLBQYAAAAABAAEAPUAAACJAwAAAAA=&#10;" filled="f">
                  <v:path arrowok="t"/>
                </v:rect>
                <v:rect id="Rectangle 43" o:spid="_x0000_s1066" style="position:absolute;left:11878;top:1894;width:3260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140" w:lineRule="atLeast"/>
                        </w:pPr>
                      </w:p>
                      <w:p w:rsidR="008E5F1D" w:rsidRDefault="008E5F1D" w:rsidP="008E5F1D"/>
                    </w:txbxContent>
                  </v:textbox>
                </v:rect>
                <v:rect id="Rectangle 44" o:spid="_x0000_s1067" style="position:absolute;left:11669;top:1306;width:24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9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55AA6F4" wp14:editId="21C3B70F">
                              <wp:extent cx="1532890" cy="605155"/>
                              <wp:effectExtent l="0" t="0" r="0" b="4445"/>
                              <wp:docPr id="467" name="Image 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2890" cy="605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45" o:spid="_x0000_s1068" style="position:absolute;left:12017;top:1512;width:1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5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47476C1B" wp14:editId="1A0B1BA8">
                              <wp:extent cx="1087120" cy="340995"/>
                              <wp:effectExtent l="0" t="0" r="0" b="0"/>
                              <wp:docPr id="468" name="Image 4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3409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46" o:spid="_x0000_s1069" style="position:absolute;left:11744;top:1344;width:226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8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37143B3" wp14:editId="0B3F1B2C">
                              <wp:extent cx="1442085" cy="509270"/>
                              <wp:effectExtent l="0" t="0" r="5715" b="5080"/>
                              <wp:docPr id="469" name="Image 4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2085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shape id="Freeform 47" o:spid="_x0000_s1070" style="position:absolute;left:11744;top:1344;width:2260;height:804;visibility:visible;mso-wrap-style:square;v-text-anchor:top" coordsize="226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hHsUA&#10;AADbAAAADwAAAGRycy9kb3ducmV2LnhtbESPQWvCQBSE70L/w/IKvUjd2BbRmFWsreCxakG8PbLP&#10;bEj2bcyuGvvru0Khx2FmvmGyeWdrcaHWl44VDAcJCOLc6ZILBd+71fMYhA/IGmvHpOBGHuazh16G&#10;qXZX3tBlGwoRIexTVGBCaFIpfW7Ioh+4hjh6R9daDFG2hdQtXiPc1vIlSUbSYslxwWBDS0N5tT1b&#10;BZOvT/Pxs9SLcXPuH/Tp+Frx+16pp8duMQURqAv/4b/2Wit4G8H9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OEexQAAANsAAAAPAAAAAAAAAAAAAAAAAJgCAABkcnMv&#10;ZG93bnJldi54bWxQSwUGAAAAAAQABAD1AAAAigMAAAAA&#10;" path="m,401l3,368,14,336,32,305,57,274,88,245r38,-28l169,190r49,-26l272,140r58,-23l394,96,462,77,534,60,610,44,690,31,772,20r86,-9l946,5r91,-4l1130,r92,1l1313,5r88,6l1487,20r82,11l1649,44r76,16l1797,77r68,19l1928,117r59,23l2041,164r49,26l2133,217r38,28l2202,274r24,31l2245,336r11,32l2259,401r-3,33l2245,466r-19,32l2202,528r-31,30l2133,586r-43,27l2041,638r-54,25l1928,685r-63,21l1797,725r-72,18l1649,758r-80,13l1487,782r-86,9l1313,798r-91,4l1130,803r-93,-1l946,798r-88,-7l772,782,690,771,610,758,534,743,462,725,394,706,330,685,272,663,218,638,169,613,126,586,88,558,57,528,32,498,14,466,3,434,,401xe" filled="f">
                  <v:path arrowok="t" o:connecttype="custom" o:connectlocs="3,368;32,305;88,245;169,190;272,140;394,96;534,60;690,31;858,11;1037,1;1222,1;1401,11;1569,31;1725,60;1865,96;1987,140;2090,190;2171,245;2226,305;2256,368;2256,434;2226,498;2171,558;2090,613;1987,663;1865,706;1725,743;1569,771;1401,791;1222,802;1037,802;858,791;690,771;534,743;394,706;272,663;169,613;88,558;32,498;3,434" o:connectangles="0,0,0,0,0,0,0,0,0,0,0,0,0,0,0,0,0,0,0,0,0,0,0,0,0,0,0,0,0,0,0,0,0,0,0,0,0,0,0,0"/>
                </v:shape>
                <v:rect id="Rectangle 48" o:spid="_x0000_s1071" style="position:absolute;left:12084;top:1543;width:158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4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717A6CB2" wp14:editId="00A8D96F">
                              <wp:extent cx="1000760" cy="259080"/>
                              <wp:effectExtent l="0" t="0" r="0" b="0"/>
                              <wp:docPr id="470" name="Image 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760" cy="259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49" o:spid="_x0000_s1072" style="position:absolute;left:8894;top:8270;width:3260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900" w:lineRule="atLeast"/>
                        </w:pPr>
                        <w:bookmarkStart w:id="1" w:name="_GoBack"/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A428C58" wp14:editId="560EDC84">
                              <wp:extent cx="2074545" cy="1844039"/>
                              <wp:effectExtent l="0" t="0" r="1905" b="4445"/>
                              <wp:docPr id="471" name="Image 4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4545" cy="18440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  <w:p w:rsidR="008E5F1D" w:rsidRDefault="008E5F1D" w:rsidP="008E5F1D"/>
                    </w:txbxContent>
                  </v:textbox>
                </v:rect>
                <v:rect id="Rectangle 50" o:spid="_x0000_s1073" style="position:absolute;left:11885;top:8724;width:336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3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346BE3F1" wp14:editId="2A14513F">
                              <wp:extent cx="2129155" cy="1501140"/>
                              <wp:effectExtent l="0" t="0" r="4445" b="3810"/>
                              <wp:docPr id="472" name="Image 4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9155" cy="1501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51" o:spid="_x0000_s1074" style="position:absolute;left:11899;top:8810;width:3320;height:2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18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7F8567CC" wp14:editId="3BEBECFA">
                              <wp:extent cx="2110740" cy="1391920"/>
                              <wp:effectExtent l="0" t="0" r="0" b="0"/>
                              <wp:docPr id="473" name="Image 4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10740" cy="1391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52" o:spid="_x0000_s1075" style="position:absolute;left:11959;top:8767;width:3200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22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2F3E36C6" wp14:editId="00C815D6">
                              <wp:extent cx="2047240" cy="1410335"/>
                              <wp:effectExtent l="0" t="0" r="0" b="0"/>
                              <wp:docPr id="474" name="Image 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7240" cy="1410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53" o:spid="_x0000_s1076" style="position:absolute;left:11959;top:8766;width:3207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1kcQA&#10;AADbAAAADwAAAGRycy9kb3ducmV2LnhtbESPQWsCMRSE7wX/Q3iCt5pV0MrWKLVF8FCQrtbzY/Pc&#10;XZq8LElc1/56Uyh4HGbmG2a57q0RHfnQOFYwGWcgiEunG64UHA/b5wWIEJE1Gsek4EYB1qvB0xJz&#10;7a78RV0RK5EgHHJUUMfY5lKGsiaLYexa4uSdnbcYk/SV1B6vCW6NnGbZXFpsOC3U2NJ7TeVPcbEK&#10;/PZkDt2+6M7zlw/zG07l92zzqdRo2L+9gojUx0f4v73TCmZT+Pu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dZHEAAAA2wAAAA8AAAAAAAAAAAAAAAAAmAIAAGRycy9k&#10;b3ducmV2LnhtbFBLBQYAAAAABAAEAPUAAACJAwAAAAA=&#10;" filled="f">
                  <v:path arrowok="t"/>
                </v:rect>
                <v:rect id="Rectangle 54" o:spid="_x0000_s1077" style="position:absolute;left:11966;top:8846;width:320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2060" w:lineRule="atLeast"/>
                        </w:pPr>
                      </w:p>
                      <w:p w:rsidR="008E5F1D" w:rsidRDefault="008E5F1D" w:rsidP="008E5F1D"/>
                    </w:txbxContent>
                  </v:textbox>
                </v:rect>
                <v:rect id="Rectangle 55" o:spid="_x0000_s1078" style="position:absolute;left:11038;top:8371;width:4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9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0CF3D6F3" wp14:editId="0189D803">
                              <wp:extent cx="2556510" cy="568960"/>
                              <wp:effectExtent l="0" t="0" r="0" b="2540"/>
                              <wp:docPr id="475" name="Image 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6510" cy="568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56" o:spid="_x0000_s1079" style="position:absolute;left:11621;top:8568;width:286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50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003A89F8" wp14:editId="60CBA694">
                              <wp:extent cx="1815465" cy="318135"/>
                              <wp:effectExtent l="0" t="0" r="0" b="0"/>
                              <wp:docPr id="476" name="Image 4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5465" cy="3181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rect id="Rectangle 57" o:spid="_x0000_s1080" style="position:absolute;left:11113;top:8410;width:38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74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4085FE32" wp14:editId="6F75A87E">
                              <wp:extent cx="2474595" cy="473075"/>
                              <wp:effectExtent l="0" t="0" r="1905" b="3175"/>
                              <wp:docPr id="477" name="Image 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4595" cy="473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v:shape id="Freeform 58" o:spid="_x0000_s1081" style="position:absolute;left:11112;top:8409;width:3875;height:746;visibility:visible;mso-wrap-style:square;v-text-anchor:top" coordsize="3875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hz8UA&#10;AADbAAAADwAAAGRycy9kb3ducmV2LnhtbESPQUvDQBSE74L/YXmCN7sx0Gpjt0XEglg8NJVCb6/Z&#10;ZxKafRt2n2n8925B8DjMzDfMYjW6Tg0UYuvZwP0kA0VcedtybeBzt757BBUF2WLnmQz8UITV8vpq&#10;gYX1Z97SUEqtEoRjgQYakb7QOlYNOYwT3xMn78sHh5JkqLUNeE5w1+k8y2baYctpocGeXhqqTuW3&#10;M7A/ht3mVH28zob3zB58Ps9LEWNub8bnJ1BCo/yH/9pv1sD0AS5f0g/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GHPxQAAANsAAAAPAAAAAAAAAAAAAAAAAJgCAABkcnMv&#10;ZG93bnJldi54bWxQSwUGAAAAAAQABAD1AAAAigMAAAAA&#10;" path="m,372l6,342,25,312,56,283,98,255r54,-28l216,201r74,-25l373,152r93,-22l567,109,676,89,793,71,916,55,1046,41,1183,29,1324,19r147,-9l1622,4,1778,1,1937,r158,1l2251,4r151,6l2549,19r142,10l2827,41r130,14l3081,71r116,18l3306,109r101,21l3500,152r83,24l3657,201r64,26l3775,255r42,28l3848,312r19,30l3874,372r-7,31l3848,433r-31,29l3775,490r-54,27l3657,544r-74,25l3500,592r-93,23l3306,636r-109,19l3081,673r-124,16l2827,703r-136,13l2549,726r-147,8l2251,740r-156,4l1937,745r-159,-1l1622,740r-151,-6l1324,726,1183,716,1046,703,916,689,793,673,676,655,567,636,466,615,373,592,290,569,216,544,152,517,98,490,56,462,25,433,6,403,,372xe" filled="f">
                  <v:path arrowok="t" o:connecttype="custom" o:connectlocs="6,342;56,283;152,227;290,176;466,130;676,89;916,55;1183,29;1471,10;1778,1;2095,1;2402,10;2691,29;2957,55;3197,89;3407,130;3583,176;3721,227;3817,283;3867,342;3867,403;3817,462;3721,517;3583,569;3407,615;3197,655;2957,689;2691,716;2402,734;2095,744;1778,744;1471,734;1183,716;916,689;676,655;466,615;290,569;152,517;56,462;6,403" o:connectangles="0,0,0,0,0,0,0,0,0,0,0,0,0,0,0,0,0,0,0,0,0,0,0,0,0,0,0,0,0,0,0,0,0,0,0,0,0,0,0,0"/>
                </v:shape>
                <v:rect id="Rectangle 59" o:spid="_x0000_s1082" style="position:absolute;left:11688;top:8599;width:2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8E5F1D" w:rsidRDefault="008E5F1D" w:rsidP="008E5F1D">
                        <w:pPr>
                          <w:spacing w:line="360" w:lineRule="atLeast"/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fr-CA" w:eastAsia="fr-CA"/>
                          </w:rPr>
                          <w:drawing>
                            <wp:inline distT="0" distB="0" distL="0" distR="0" wp14:anchorId="6A827C2C" wp14:editId="2AE28EE9">
                              <wp:extent cx="1728470" cy="231775"/>
                              <wp:effectExtent l="0" t="0" r="0" b="0"/>
                              <wp:docPr id="478" name="Image 4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8470" cy="23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E5F1D" w:rsidRDefault="008E5F1D" w:rsidP="008E5F1D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A7465" w:rsidRPr="00210D9E">
        <w:rPr>
          <w:noProof/>
          <w:color w:val="000000" w:themeColor="text1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5BE78" wp14:editId="7CB8DB48">
                <wp:simplePos x="0" y="0"/>
                <wp:positionH relativeFrom="column">
                  <wp:posOffset>7333615</wp:posOffset>
                </wp:positionH>
                <wp:positionV relativeFrom="paragraph">
                  <wp:posOffset>447675</wp:posOffset>
                </wp:positionV>
                <wp:extent cx="1095375" cy="1403985"/>
                <wp:effectExtent l="0" t="0" r="0" b="1905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 w:rsidP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lang w:val="fr-CA"/>
                              </w:rPr>
                              <w:t>planche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577.45pt;margin-top:35.25pt;width:86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" filled="f" stroked="f">
                <v:textbox style="mso-fit-shape-to-text:t">
                  <w:txbxContent>
                    <w:p w:rsidR="001A7465" w:rsidRPr="001A7465" w:rsidRDefault="001A7465" w:rsidP="001A7465">
                      <w:pPr>
                        <w:rPr>
                          <w:sz w:val="32"/>
                          <w:lang w:val="fr-CA"/>
                        </w:rPr>
                      </w:pPr>
                      <w:proofErr w:type="gramStart"/>
                      <w:r>
                        <w:rPr>
                          <w:sz w:val="32"/>
                          <w:lang w:val="fr-CA"/>
                        </w:rPr>
                        <w:t>planche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5F1D" w:rsidRPr="00210D9E">
        <w:rPr>
          <w:rFonts w:cs="Footlight MT Light"/>
          <w:color w:val="000000" w:themeColor="text1"/>
          <w:sz w:val="44"/>
          <w:szCs w:val="44"/>
          <w:lang w:val="fr-CA"/>
        </w:rPr>
        <w:t>Poses</w:t>
      </w:r>
      <w:r w:rsidR="008E5F1D" w:rsidRPr="00210D9E">
        <w:rPr>
          <w:rFonts w:cs="Footlight MT Light"/>
          <w:color w:val="000000" w:themeColor="text1"/>
          <w:spacing w:val="-10"/>
          <w:sz w:val="44"/>
          <w:szCs w:val="44"/>
          <w:lang w:val="fr-CA"/>
        </w:rPr>
        <w:t xml:space="preserve"> </w:t>
      </w:r>
      <w:r w:rsidR="008E5F1D" w:rsidRPr="00210D9E">
        <w:rPr>
          <w:rFonts w:cs="Footlight MT Light"/>
          <w:color w:val="000000" w:themeColor="text1"/>
          <w:sz w:val="44"/>
          <w:szCs w:val="44"/>
          <w:lang w:val="fr-CA"/>
        </w:rPr>
        <w:t>de</w:t>
      </w:r>
      <w:r w:rsidR="008E5F1D" w:rsidRPr="00210D9E">
        <w:rPr>
          <w:rFonts w:cs="Footlight MT Light"/>
          <w:color w:val="000000" w:themeColor="text1"/>
          <w:spacing w:val="-11"/>
          <w:sz w:val="44"/>
          <w:szCs w:val="44"/>
          <w:lang w:val="fr-CA"/>
        </w:rPr>
        <w:t xml:space="preserve"> </w:t>
      </w:r>
      <w:r w:rsidR="008E5F1D" w:rsidRPr="00210D9E">
        <w:rPr>
          <w:rFonts w:cs="Footlight MT Light"/>
          <w:color w:val="000000" w:themeColor="text1"/>
          <w:sz w:val="44"/>
          <w:szCs w:val="44"/>
          <w:lang w:val="fr-CA"/>
        </w:rPr>
        <w:t>Yoga</w:t>
      </w:r>
    </w:p>
    <w:p w:rsidR="008E5F1D" w:rsidRPr="00210D9E" w:rsidRDefault="008E5F1D" w:rsidP="008E5F1D">
      <w:pPr>
        <w:pStyle w:val="Titre7"/>
        <w:kinsoku w:val="0"/>
        <w:overflowPunct w:val="0"/>
        <w:spacing w:before="68"/>
        <w:ind w:left="132"/>
        <w:rPr>
          <w:rFonts w:ascii="Calibri" w:hAnsi="Calibri"/>
          <w:b/>
          <w:bCs/>
          <w:color w:val="000000" w:themeColor="text1"/>
          <w:lang w:val="fr-CA"/>
        </w:rPr>
      </w:pPr>
      <w:r w:rsidRPr="00210D9E">
        <w:rPr>
          <w:rFonts w:ascii="Calibri" w:hAnsi="Calibri"/>
          <w:color w:val="000000" w:themeColor="text1"/>
          <w:spacing w:val="-1"/>
          <w:lang w:val="fr-CA"/>
        </w:rPr>
        <w:t>Tenir</w:t>
      </w:r>
      <w:r w:rsidRPr="00210D9E">
        <w:rPr>
          <w:rFonts w:ascii="Calibri" w:hAnsi="Calibri"/>
          <w:color w:val="000000" w:themeColor="text1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spacing w:val="-1"/>
          <w:lang w:val="fr-CA"/>
        </w:rPr>
        <w:t>chaque</w:t>
      </w:r>
      <w:r w:rsidRPr="00210D9E">
        <w:rPr>
          <w:rFonts w:ascii="Calibri" w:hAnsi="Calibri"/>
          <w:color w:val="000000" w:themeColor="text1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spacing w:val="-1"/>
          <w:lang w:val="fr-CA"/>
        </w:rPr>
        <w:t>pose</w:t>
      </w:r>
      <w:r w:rsidRPr="00210D9E">
        <w:rPr>
          <w:rFonts w:ascii="Calibri" w:hAnsi="Calibri"/>
          <w:color w:val="000000" w:themeColor="text1"/>
          <w:spacing w:val="1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spacing w:val="-1"/>
          <w:lang w:val="fr-CA"/>
        </w:rPr>
        <w:t>de</w:t>
      </w:r>
      <w:r w:rsidRPr="00210D9E">
        <w:rPr>
          <w:rFonts w:ascii="Calibri" w:hAnsi="Calibri"/>
          <w:color w:val="000000" w:themeColor="text1"/>
          <w:spacing w:val="-3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lang w:val="fr-CA"/>
        </w:rPr>
        <w:t>15</w:t>
      </w:r>
      <w:r w:rsidRPr="00210D9E">
        <w:rPr>
          <w:rFonts w:ascii="Calibri" w:hAnsi="Calibri"/>
          <w:color w:val="000000" w:themeColor="text1"/>
          <w:spacing w:val="-3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lang w:val="fr-CA"/>
        </w:rPr>
        <w:t xml:space="preserve">à 60 </w:t>
      </w:r>
      <w:r w:rsidRPr="00210D9E">
        <w:rPr>
          <w:rFonts w:ascii="Calibri" w:hAnsi="Calibri"/>
          <w:color w:val="000000" w:themeColor="text1"/>
          <w:spacing w:val="-1"/>
          <w:lang w:val="fr-CA"/>
        </w:rPr>
        <w:t>secondes,</w:t>
      </w:r>
      <w:r w:rsidRPr="00210D9E">
        <w:rPr>
          <w:rFonts w:ascii="Calibri" w:hAnsi="Calibri"/>
          <w:color w:val="000000" w:themeColor="text1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spacing w:val="-1"/>
          <w:lang w:val="fr-CA"/>
        </w:rPr>
        <w:t>selon</w:t>
      </w:r>
      <w:r w:rsidRPr="00210D9E">
        <w:rPr>
          <w:rFonts w:ascii="Calibri" w:hAnsi="Calibri"/>
          <w:color w:val="000000" w:themeColor="text1"/>
          <w:spacing w:val="-4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lang w:val="fr-CA"/>
        </w:rPr>
        <w:t>ses</w:t>
      </w:r>
      <w:r w:rsidRPr="00210D9E">
        <w:rPr>
          <w:rFonts w:ascii="Calibri" w:hAnsi="Calibri"/>
          <w:color w:val="000000" w:themeColor="text1"/>
          <w:spacing w:val="-2"/>
          <w:lang w:val="fr-CA"/>
        </w:rPr>
        <w:t xml:space="preserve"> </w:t>
      </w:r>
      <w:r w:rsidRPr="00210D9E">
        <w:rPr>
          <w:rFonts w:ascii="Calibri" w:hAnsi="Calibri"/>
          <w:color w:val="000000" w:themeColor="text1"/>
          <w:spacing w:val="-1"/>
          <w:lang w:val="fr-CA"/>
        </w:rPr>
        <w:t>habiletés.</w:t>
      </w:r>
      <w:r w:rsidR="001A7465" w:rsidRPr="00210D9E">
        <w:rPr>
          <w:rFonts w:ascii="Calibri" w:hAnsi="Calibri"/>
          <w:noProof/>
          <w:color w:val="000000" w:themeColor="text1"/>
          <w:sz w:val="32"/>
          <w:szCs w:val="32"/>
          <w:lang w:val="fr-CA"/>
        </w:rPr>
        <w:t xml:space="preserve"> </w:t>
      </w:r>
    </w:p>
    <w:p w:rsidR="008E5F1D" w:rsidRPr="008E5F1D" w:rsidRDefault="00210D9E" w:rsidP="008E5F1D">
      <w:pPr>
        <w:kinsoku w:val="0"/>
        <w:overflowPunct w:val="0"/>
        <w:spacing w:line="320" w:lineRule="exact"/>
        <w:rPr>
          <w:sz w:val="32"/>
          <w:szCs w:val="32"/>
          <w:lang w:val="fr-CA"/>
        </w:rPr>
      </w:pPr>
      <w:r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C14341" wp14:editId="433DF63F">
                <wp:simplePos x="0" y="0"/>
                <wp:positionH relativeFrom="column">
                  <wp:posOffset>7086600</wp:posOffset>
                </wp:positionH>
                <wp:positionV relativeFrom="paragraph">
                  <wp:posOffset>133350</wp:posOffset>
                </wp:positionV>
                <wp:extent cx="2238375" cy="1781175"/>
                <wp:effectExtent l="0" t="0" r="0" b="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D9E" w:rsidRPr="00210D9E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67" w:lineRule="auto"/>
                              <w:ind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coucher par terre.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Pousser</w:t>
                            </w:r>
                            <w:r w:rsidRPr="00210D9E">
                              <w:rPr>
                                <w:spacing w:val="35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avec les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>afin</w:t>
                            </w:r>
                            <w:r w:rsidRPr="00210D9E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de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 lever</w:t>
                            </w:r>
                            <w:r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son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torse.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sont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210D9E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corps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en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ligne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210D9E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trois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lang w:val="fr-CA"/>
                              </w:rPr>
                              <w:t xml:space="preserve">respirations.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Ne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pas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laisser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>tomber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les</w:t>
                            </w:r>
                            <w:r w:rsidRPr="00210D9E">
                              <w:rPr>
                                <w:spacing w:val="27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hanches.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Pour terminer,</w:t>
                            </w:r>
                            <w:r w:rsidRPr="00210D9E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déposer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genoux </w:t>
                            </w:r>
                            <w:r w:rsidRPr="00210D9E">
                              <w:rPr>
                                <w:lang w:val="fr-CA"/>
                              </w:rPr>
                              <w:t>au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 sol.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67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CA"/>
                              </w:rPr>
                              <w:br w:type="column"/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coucher par terre.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Pousser</w:t>
                            </w:r>
                            <w:r w:rsidRPr="001A7465">
                              <w:rPr>
                                <w:spacing w:val="35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avec 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afin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lever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before="2" w:line="268" w:lineRule="auto"/>
                              <w:ind w:left="3362" w:right="310"/>
                              <w:jc w:val="both"/>
                              <w:rPr>
                                <w:spacing w:val="-1"/>
                                <w:lang w:val="fr-CA"/>
                              </w:rPr>
                            </w:pPr>
                            <w:proofErr w:type="gramStart"/>
                            <w:r w:rsidRPr="001A7465">
                              <w:rPr>
                                <w:lang w:val="fr-CA"/>
                              </w:rPr>
                              <w:t>son</w:t>
                            </w:r>
                            <w:proofErr w:type="gramEnd"/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torse.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1A7465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corps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en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ligne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trois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respirations.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70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Ne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laisser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tomber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27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hanches.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Pour terminer,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déposer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genoux </w:t>
                            </w:r>
                            <w:r w:rsidRPr="001A7465">
                              <w:rPr>
                                <w:lang w:val="fr-CA"/>
                              </w:rPr>
                              <w:t>au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sol.</w:t>
                            </w: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before="6" w:line="130" w:lineRule="exact"/>
                              <w:rPr>
                                <w:sz w:val="13"/>
                                <w:szCs w:val="13"/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558pt;margin-top:10.5pt;width:176.25pt;height:14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" filled="f" stroked="f">
                <v:textbox>
                  <w:txbxContent>
                    <w:p w:rsidR="00210D9E" w:rsidRPr="00210D9E" w:rsidRDefault="00210D9E" w:rsidP="00210D9E">
                      <w:pPr>
                        <w:pStyle w:val="Corpsdetexte"/>
                        <w:kinsoku w:val="0"/>
                        <w:overflowPunct w:val="0"/>
                        <w:spacing w:line="267" w:lineRule="auto"/>
                        <w:ind w:right="222"/>
                        <w:rPr>
                          <w:spacing w:val="-1"/>
                          <w:lang w:val="fr-CA"/>
                        </w:rPr>
                      </w:pPr>
                      <w:r w:rsidRPr="00210D9E">
                        <w:rPr>
                          <w:spacing w:val="-1"/>
                          <w:lang w:val="fr-CA"/>
                        </w:rPr>
                        <w:t>Se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coucher par terre.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Pousser</w:t>
                      </w:r>
                      <w:r w:rsidRPr="00210D9E">
                        <w:rPr>
                          <w:spacing w:val="35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avec les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bras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2"/>
                          <w:lang w:val="fr-CA"/>
                        </w:rPr>
                        <w:t>afin</w:t>
                      </w:r>
                      <w:r w:rsidRPr="00210D9E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de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 lever</w:t>
                      </w:r>
                      <w:r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 xml:space="preserve">son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torse.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Les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bras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sont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210D9E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Tenir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son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corps</w:t>
                      </w:r>
                      <w:r w:rsidRPr="00210D9E">
                        <w:rPr>
                          <w:lang w:val="fr-CA"/>
                        </w:rPr>
                        <w:t xml:space="preserve"> en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ligne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droite</w:t>
                      </w:r>
                      <w:r w:rsidRPr="00210D9E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trois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>
                        <w:rPr>
                          <w:spacing w:val="-1"/>
                          <w:lang w:val="fr-CA"/>
                        </w:rPr>
                        <w:t xml:space="preserve">respirations.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Ne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pas</w:t>
                      </w:r>
                      <w:r w:rsidRPr="00210D9E">
                        <w:rPr>
                          <w:lang w:val="fr-CA"/>
                        </w:rPr>
                        <w:t xml:space="preserve"> laisser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2"/>
                          <w:lang w:val="fr-CA"/>
                        </w:rPr>
                        <w:t>tomber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les</w:t>
                      </w:r>
                      <w:r w:rsidRPr="00210D9E">
                        <w:rPr>
                          <w:spacing w:val="27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hanches.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Pour terminer,</w:t>
                      </w:r>
                      <w:r w:rsidRPr="00210D9E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déposer </w:t>
                      </w:r>
                      <w:r w:rsidRPr="00210D9E">
                        <w:rPr>
                          <w:lang w:val="fr-CA"/>
                        </w:rPr>
                        <w:t xml:space="preserve">les 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genoux </w:t>
                      </w:r>
                      <w:r w:rsidRPr="00210D9E">
                        <w:rPr>
                          <w:lang w:val="fr-CA"/>
                        </w:rPr>
                        <w:t>au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 sol.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line="267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rFonts w:ascii="Times New Roman" w:hAnsi="Times New Roman"/>
                          <w:sz w:val="24"/>
                          <w:szCs w:val="24"/>
                          <w:lang w:val="fr-CA"/>
                        </w:rPr>
                        <w:br w:type="column"/>
                      </w: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coucher par terre.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Pousser</w:t>
                      </w:r>
                      <w:r w:rsidRPr="001A7465">
                        <w:rPr>
                          <w:spacing w:val="35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avec 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afin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de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lever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before="2" w:line="268" w:lineRule="auto"/>
                        <w:ind w:left="3362" w:right="310"/>
                        <w:jc w:val="both"/>
                        <w:rPr>
                          <w:spacing w:val="-1"/>
                          <w:lang w:val="fr-CA"/>
                        </w:rPr>
                      </w:pPr>
                      <w:proofErr w:type="gramStart"/>
                      <w:r w:rsidRPr="001A7465">
                        <w:rPr>
                          <w:lang w:val="fr-CA"/>
                        </w:rPr>
                        <w:t>son</w:t>
                      </w:r>
                      <w:proofErr w:type="gramEnd"/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torse.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1A7465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corps</w:t>
                      </w:r>
                      <w:r w:rsidRPr="001A7465">
                        <w:rPr>
                          <w:lang w:val="fr-CA"/>
                        </w:rPr>
                        <w:t xml:space="preserve"> en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ligne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droite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trois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respirations.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line="270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Ne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pas</w:t>
                      </w:r>
                      <w:r w:rsidRPr="001A7465">
                        <w:rPr>
                          <w:lang w:val="fr-CA"/>
                        </w:rPr>
                        <w:t xml:space="preserve"> laisser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tomber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27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hanches.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Pour terminer,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déposer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genoux </w:t>
                      </w:r>
                      <w:r w:rsidRPr="001A7465">
                        <w:rPr>
                          <w:lang w:val="fr-CA"/>
                        </w:rPr>
                        <w:t>au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sol.</w:t>
                      </w: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before="6" w:line="130" w:lineRule="exact"/>
                        <w:rPr>
                          <w:sz w:val="13"/>
                          <w:szCs w:val="13"/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rPr>
                          <w:sz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F1D" w:rsidRPr="008E5F1D" w:rsidRDefault="001A7465" w:rsidP="008E5F1D">
      <w:pPr>
        <w:kinsoku w:val="0"/>
        <w:overflowPunct w:val="0"/>
        <w:spacing w:line="320" w:lineRule="exact"/>
        <w:rPr>
          <w:sz w:val="32"/>
          <w:szCs w:val="32"/>
          <w:lang w:val="fr-CA"/>
        </w:rPr>
      </w:pPr>
      <w:r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C9C5D" wp14:editId="53A76E94">
                <wp:simplePos x="0" y="0"/>
                <wp:positionH relativeFrom="column">
                  <wp:posOffset>2276475</wp:posOffset>
                </wp:positionH>
                <wp:positionV relativeFrom="paragraph">
                  <wp:posOffset>203835</wp:posOffset>
                </wp:positionV>
                <wp:extent cx="723900" cy="1403985"/>
                <wp:effectExtent l="0" t="0" r="0" b="19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  <w:proofErr w:type="spellStart"/>
                            <w:proofErr w:type="gramStart"/>
                            <w:r w:rsidRPr="001A7465">
                              <w:rPr>
                                <w:sz w:val="32"/>
                              </w:rPr>
                              <w:t>arbre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179.25pt;margin-top:16.05pt;width:5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" filled="f" stroked="f">
                <v:textbox style="mso-fit-shape-to-text:t">
                  <w:txbxContent>
                    <w:p w:rsidR="001A7465" w:rsidRPr="001A7465" w:rsidRDefault="001A7465">
                      <w:pPr>
                        <w:rPr>
                          <w:sz w:val="32"/>
                          <w:lang w:val="fr-CA"/>
                        </w:rPr>
                      </w:pPr>
                      <w:proofErr w:type="spellStart"/>
                      <w:proofErr w:type="gramStart"/>
                      <w:r w:rsidRPr="001A7465">
                        <w:rPr>
                          <w:sz w:val="32"/>
                        </w:rPr>
                        <w:t>arbre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E5F1D" w:rsidRPr="008E5F1D" w:rsidRDefault="001A7465" w:rsidP="008E5F1D">
      <w:pPr>
        <w:kinsoku w:val="0"/>
        <w:overflowPunct w:val="0"/>
        <w:spacing w:before="12" w:line="380" w:lineRule="exact"/>
        <w:rPr>
          <w:sz w:val="38"/>
          <w:szCs w:val="38"/>
          <w:lang w:val="fr-CA"/>
        </w:rPr>
      </w:pPr>
      <w:r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A18F4" wp14:editId="0AAC25C8">
                <wp:simplePos x="0" y="0"/>
                <wp:positionH relativeFrom="column">
                  <wp:posOffset>2095500</wp:posOffset>
                </wp:positionH>
                <wp:positionV relativeFrom="paragraph">
                  <wp:posOffset>187960</wp:posOffset>
                </wp:positionV>
                <wp:extent cx="3219450" cy="1420495"/>
                <wp:effectExtent l="0" t="0" r="0" b="0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20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before="192" w:line="269" w:lineRule="auto"/>
                              <w:ind w:right="217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 debout,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jambes droites.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Inspire</w:t>
                            </w:r>
                            <w:r w:rsidRPr="001A7465">
                              <w:rPr>
                                <w:spacing w:val="2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en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levant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 vers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le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côté à la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hauteur</w:t>
                            </w:r>
                            <w:r w:rsidRPr="001A7465">
                              <w:rPr>
                                <w:spacing w:val="2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des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épaules.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Lever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la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jambe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gauche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et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poser</w:t>
                            </w:r>
                            <w:r w:rsidRPr="001A7465">
                              <w:rPr>
                                <w:spacing w:val="3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pied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sur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genou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la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jambe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droite. Garder </w:t>
                            </w:r>
                            <w:r w:rsidRPr="001A7465">
                              <w:rPr>
                                <w:lang w:val="fr-CA"/>
                              </w:rPr>
                              <w:t>cette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posture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quelques</w:t>
                            </w:r>
                            <w:r w:rsidRPr="001A7465">
                              <w:rPr>
                                <w:spacing w:val="25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respirations.</w:t>
                            </w:r>
                            <w:r w:rsidRPr="001A7465">
                              <w:rPr>
                                <w:rFonts w:cs="Palatino Linotype"/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Expirer</w:t>
                            </w:r>
                            <w:r w:rsidRPr="001A7465">
                              <w:rPr>
                                <w:rFonts w:cs="Palatino Linotype"/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lang w:val="fr-CA"/>
                              </w:rPr>
                              <w:t xml:space="preserve">et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 xml:space="preserve">répéter </w:t>
                            </w:r>
                            <w:r w:rsidRPr="001A7465">
                              <w:rPr>
                                <w:rFonts w:cs="Palatino Linotype"/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 xml:space="preserve"> l’autre</w:t>
                            </w:r>
                            <w:r w:rsidRPr="001A7465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côté.</w:t>
                            </w:r>
                          </w:p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line="267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CA"/>
                              </w:rPr>
                              <w:br w:type="column"/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coucher par terre.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Pousser</w:t>
                            </w:r>
                            <w:r w:rsidRPr="001A7465">
                              <w:rPr>
                                <w:spacing w:val="35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avec 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afin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lever</w:t>
                            </w:r>
                          </w:p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before="2" w:line="268" w:lineRule="auto"/>
                              <w:ind w:left="3362" w:right="310"/>
                              <w:jc w:val="both"/>
                              <w:rPr>
                                <w:spacing w:val="-1"/>
                                <w:lang w:val="fr-CA"/>
                              </w:rPr>
                            </w:pPr>
                            <w:proofErr w:type="gramStart"/>
                            <w:r w:rsidRPr="001A7465">
                              <w:rPr>
                                <w:lang w:val="fr-CA"/>
                              </w:rPr>
                              <w:t>son</w:t>
                            </w:r>
                            <w:proofErr w:type="gramEnd"/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torse.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1A7465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corps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en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ligne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trois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respirations.</w:t>
                            </w:r>
                          </w:p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line="270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Ne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laisser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tomber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27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hanches.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Pour terminer,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déposer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genoux </w:t>
                            </w:r>
                            <w:r w:rsidRPr="001A7465">
                              <w:rPr>
                                <w:lang w:val="fr-CA"/>
                              </w:rPr>
                              <w:t>au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sol.</w:t>
                            </w:r>
                          </w:p>
                          <w:p w:rsidR="001A7465" w:rsidRPr="001A7465" w:rsidRDefault="001A7465" w:rsidP="001A7465">
                            <w:pPr>
                              <w:kinsoku w:val="0"/>
                              <w:overflowPunct w:val="0"/>
                              <w:spacing w:before="6" w:line="130" w:lineRule="exact"/>
                              <w:rPr>
                                <w:sz w:val="13"/>
                                <w:szCs w:val="13"/>
                                <w:lang w:val="fr-CA"/>
                              </w:rPr>
                            </w:pPr>
                          </w:p>
                          <w:p w:rsidR="001A7465" w:rsidRPr="001A7465" w:rsidRDefault="001A7465" w:rsidP="001A7465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1A7465" w:rsidRPr="001A7465" w:rsidRDefault="001A7465" w:rsidP="001A7465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1A7465" w:rsidRPr="001A7465" w:rsidRDefault="001A7465" w:rsidP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65pt;margin-top:14.8pt;width:253.5pt;height:1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" filled="f" stroked="f">
                <v:textbox>
                  <w:txbxContent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before="192" w:line="269" w:lineRule="auto"/>
                        <w:ind w:right="217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 debout,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jambes droites.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Inspire</w:t>
                      </w:r>
                      <w:r w:rsidRPr="001A7465">
                        <w:rPr>
                          <w:spacing w:val="2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en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levant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 vers</w:t>
                      </w:r>
                      <w:r w:rsidRPr="001A7465">
                        <w:rPr>
                          <w:lang w:val="fr-CA"/>
                        </w:rPr>
                        <w:t xml:space="preserve"> le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côté à la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hauteur</w:t>
                      </w:r>
                      <w:r w:rsidRPr="001A7465">
                        <w:rPr>
                          <w:spacing w:val="2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des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épaules.</w:t>
                      </w:r>
                      <w:r w:rsidRPr="001A7465">
                        <w:rPr>
                          <w:lang w:val="fr-CA"/>
                        </w:rPr>
                        <w:t xml:space="preserve"> Lever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la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jambe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gauche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et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poser</w:t>
                      </w:r>
                      <w:r w:rsidRPr="001A7465">
                        <w:rPr>
                          <w:spacing w:val="3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le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pied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sur </w:t>
                      </w:r>
                      <w:r w:rsidRPr="001A7465">
                        <w:rPr>
                          <w:lang w:val="fr-CA"/>
                        </w:rPr>
                        <w:t xml:space="preserve">le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genou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de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la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jambe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droite. Garder </w:t>
                      </w:r>
                      <w:r w:rsidRPr="001A7465">
                        <w:rPr>
                          <w:lang w:val="fr-CA"/>
                        </w:rPr>
                        <w:t>cette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posture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quelques</w:t>
                      </w:r>
                      <w:r w:rsidRPr="001A7465">
                        <w:rPr>
                          <w:spacing w:val="25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>respirations.</w:t>
                      </w:r>
                      <w:r w:rsidRPr="001A7465">
                        <w:rPr>
                          <w:rFonts w:cs="Palatino Linotype"/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>Expirer</w:t>
                      </w:r>
                      <w:r w:rsidRPr="001A7465">
                        <w:rPr>
                          <w:rFonts w:cs="Palatino Linotype"/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lang w:val="fr-CA"/>
                        </w:rPr>
                        <w:t xml:space="preserve">et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 xml:space="preserve">répéter </w:t>
                      </w:r>
                      <w:r w:rsidRPr="001A7465">
                        <w:rPr>
                          <w:rFonts w:cs="Palatino Linotype"/>
                          <w:lang w:val="fr-CA"/>
                        </w:rPr>
                        <w:t>de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 xml:space="preserve"> l’autre</w:t>
                      </w:r>
                      <w:r w:rsidRPr="001A7465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>côté.</w:t>
                      </w:r>
                    </w:p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line="267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rFonts w:ascii="Times New Roman" w:hAnsi="Times New Roman"/>
                          <w:sz w:val="24"/>
                          <w:szCs w:val="24"/>
                          <w:lang w:val="fr-CA"/>
                        </w:rPr>
                        <w:br w:type="column"/>
                      </w: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coucher par terre.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Pousser</w:t>
                      </w:r>
                      <w:r w:rsidRPr="001A7465">
                        <w:rPr>
                          <w:spacing w:val="35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avec 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afin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de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lever</w:t>
                      </w:r>
                    </w:p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before="2" w:line="268" w:lineRule="auto"/>
                        <w:ind w:left="3362" w:right="310"/>
                        <w:jc w:val="both"/>
                        <w:rPr>
                          <w:spacing w:val="-1"/>
                          <w:lang w:val="fr-CA"/>
                        </w:rPr>
                      </w:pPr>
                      <w:proofErr w:type="gramStart"/>
                      <w:r w:rsidRPr="001A7465">
                        <w:rPr>
                          <w:lang w:val="fr-CA"/>
                        </w:rPr>
                        <w:t>son</w:t>
                      </w:r>
                      <w:proofErr w:type="gramEnd"/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torse.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1A7465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corps</w:t>
                      </w:r>
                      <w:r w:rsidRPr="001A7465">
                        <w:rPr>
                          <w:lang w:val="fr-CA"/>
                        </w:rPr>
                        <w:t xml:space="preserve"> en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ligne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droite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trois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respirations.</w:t>
                      </w:r>
                    </w:p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line="270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Ne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pas</w:t>
                      </w:r>
                      <w:r w:rsidRPr="001A7465">
                        <w:rPr>
                          <w:lang w:val="fr-CA"/>
                        </w:rPr>
                        <w:t xml:space="preserve"> laisser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tomber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27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hanches.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Pour terminer,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déposer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genoux </w:t>
                      </w:r>
                      <w:r w:rsidRPr="001A7465">
                        <w:rPr>
                          <w:lang w:val="fr-CA"/>
                        </w:rPr>
                        <w:t>au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sol.</w:t>
                      </w:r>
                    </w:p>
                    <w:p w:rsidR="001A7465" w:rsidRPr="001A7465" w:rsidRDefault="001A7465" w:rsidP="001A7465">
                      <w:pPr>
                        <w:kinsoku w:val="0"/>
                        <w:overflowPunct w:val="0"/>
                        <w:spacing w:before="6" w:line="130" w:lineRule="exact"/>
                        <w:rPr>
                          <w:sz w:val="13"/>
                          <w:szCs w:val="13"/>
                          <w:lang w:val="fr-CA"/>
                        </w:rPr>
                      </w:pPr>
                    </w:p>
                    <w:p w:rsidR="001A7465" w:rsidRPr="001A7465" w:rsidRDefault="001A7465" w:rsidP="001A7465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1A7465" w:rsidRPr="001A7465" w:rsidRDefault="001A7465" w:rsidP="001A7465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1A7465" w:rsidRPr="001A7465" w:rsidRDefault="001A7465" w:rsidP="001A7465">
                      <w:pPr>
                        <w:rPr>
                          <w:sz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5F1D" w:rsidRPr="008E5F1D" w:rsidRDefault="008E5F1D" w:rsidP="008E5F1D">
      <w:pPr>
        <w:kinsoku w:val="0"/>
        <w:overflowPunct w:val="0"/>
        <w:spacing w:before="1" w:line="150" w:lineRule="exact"/>
        <w:rPr>
          <w:sz w:val="15"/>
          <w:szCs w:val="15"/>
          <w:lang w:val="fr-CA"/>
        </w:rPr>
      </w:pPr>
    </w:p>
    <w:p w:rsidR="00224E21" w:rsidRDefault="00210D9E">
      <w:pPr>
        <w:spacing w:after="0" w:line="240" w:lineRule="auto"/>
        <w:rPr>
          <w:lang w:val="fr-CA"/>
        </w:rPr>
        <w:sectPr w:rsidR="00224E21" w:rsidSect="008E5F1D">
          <w:pgSz w:w="15840" w:h="12240" w:orient="landscape"/>
          <w:pgMar w:top="720" w:right="720" w:bottom="1325" w:left="720" w:header="709" w:footer="709" w:gutter="0"/>
          <w:cols w:space="708"/>
          <w:docGrid w:linePitch="360"/>
        </w:sectPr>
      </w:pPr>
      <w:r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9E12D9" wp14:editId="0845E7C7">
                <wp:simplePos x="0" y="0"/>
                <wp:positionH relativeFrom="column">
                  <wp:posOffset>7115175</wp:posOffset>
                </wp:positionH>
                <wp:positionV relativeFrom="paragraph">
                  <wp:posOffset>3121660</wp:posOffset>
                </wp:positionV>
                <wp:extent cx="2238375" cy="1504950"/>
                <wp:effectExtent l="0" t="0" r="0" b="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D9E" w:rsidRPr="00210D9E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before="281"/>
                              <w:ind w:right="238"/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</w:pP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S’asseoir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 xml:space="preserve">sur 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ses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talons.                  Se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plier vers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l’avant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2"/>
                                <w:lang w:val="fr-CA"/>
                              </w:rPr>
                              <w:t>en</w:t>
                            </w:r>
                            <w:r w:rsidRPr="00210D9E">
                              <w:rPr>
                                <w:rFonts w:cs="Palatino Linotype"/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étirant</w:t>
                            </w:r>
                            <w:r w:rsidRPr="00210D9E">
                              <w:rPr>
                                <w:rFonts w:cs="Palatino Linotype"/>
                                <w:spacing w:val="3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bras.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Expirer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en</w:t>
                            </w:r>
                            <w:r w:rsidRPr="00210D9E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se</w:t>
                            </w:r>
                            <w:r w:rsidRPr="00210D9E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penchant</w:t>
                            </w:r>
                            <w:r w:rsidRPr="00210D9E">
                              <w:rPr>
                                <w:rFonts w:cs="Palatino Linotype"/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vers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l’avant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et</w:t>
                            </w:r>
                            <w:r w:rsidRPr="00210D9E">
                              <w:rPr>
                                <w:rFonts w:cs="Palatino Linotype"/>
                                <w:spacing w:val="2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inspirer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en</w:t>
                            </w:r>
                            <w:r w:rsidRPr="00210D9E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se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redressant.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67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coucher par terre.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Pousser</w:t>
                            </w:r>
                            <w:r w:rsidRPr="001A7465">
                              <w:rPr>
                                <w:spacing w:val="35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avec 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afin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lever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before="2" w:line="268" w:lineRule="auto"/>
                              <w:ind w:left="3362" w:right="310"/>
                              <w:jc w:val="both"/>
                              <w:rPr>
                                <w:spacing w:val="-1"/>
                                <w:lang w:val="fr-CA"/>
                              </w:rPr>
                            </w:pPr>
                            <w:proofErr w:type="gramStart"/>
                            <w:r w:rsidRPr="001A7465">
                              <w:rPr>
                                <w:lang w:val="fr-CA"/>
                              </w:rPr>
                              <w:t>son</w:t>
                            </w:r>
                            <w:proofErr w:type="gramEnd"/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torse.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1A7465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corps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en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ligne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trois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respirations.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70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Ne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laisser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tomber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27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hanches.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Pour terminer,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déposer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genoux </w:t>
                            </w:r>
                            <w:r w:rsidRPr="001A7465">
                              <w:rPr>
                                <w:lang w:val="fr-CA"/>
                              </w:rPr>
                              <w:t>au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sol.</w:t>
                            </w: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before="6" w:line="130" w:lineRule="exact"/>
                              <w:rPr>
                                <w:sz w:val="13"/>
                                <w:szCs w:val="13"/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560.25pt;margin-top:245.8pt;width:176.25pt;height:1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" filled="f" stroked="f">
                <v:textbox>
                  <w:txbxContent>
                    <w:p w:rsidR="00210D9E" w:rsidRPr="00210D9E" w:rsidRDefault="00210D9E" w:rsidP="00210D9E">
                      <w:pPr>
                        <w:pStyle w:val="Corpsdetexte"/>
                        <w:kinsoku w:val="0"/>
                        <w:overflowPunct w:val="0"/>
                        <w:spacing w:before="281"/>
                        <w:ind w:right="238"/>
                        <w:rPr>
                          <w:rFonts w:cs="Palatino Linotype"/>
                          <w:spacing w:val="-1"/>
                          <w:lang w:val="fr-CA"/>
                        </w:rPr>
                      </w:pP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S’asseoir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 xml:space="preserve">sur 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ses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talons.                  Se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plier vers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l’avant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2"/>
                          <w:lang w:val="fr-CA"/>
                        </w:rPr>
                        <w:t>en</w:t>
                      </w:r>
                      <w:r w:rsidRPr="00210D9E">
                        <w:rPr>
                          <w:rFonts w:cs="Palatino Linotype"/>
                          <w:spacing w:val="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étirant</w:t>
                      </w:r>
                      <w:r w:rsidRPr="00210D9E">
                        <w:rPr>
                          <w:rFonts w:cs="Palatino Linotype"/>
                          <w:spacing w:val="3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 xml:space="preserve">les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bras.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Expirer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en</w:t>
                      </w:r>
                      <w:r w:rsidRPr="00210D9E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se</w:t>
                      </w:r>
                      <w:r w:rsidRPr="00210D9E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penchant</w:t>
                      </w:r>
                      <w:r w:rsidRPr="00210D9E">
                        <w:rPr>
                          <w:rFonts w:cs="Palatino Linotype"/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vers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l’avant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et</w:t>
                      </w:r>
                      <w:r w:rsidRPr="00210D9E">
                        <w:rPr>
                          <w:rFonts w:cs="Palatino Linotype"/>
                          <w:spacing w:val="2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inspirer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en</w:t>
                      </w:r>
                      <w:r w:rsidRPr="00210D9E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 xml:space="preserve">se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redressant.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line="267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coucher par terre.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Pousser</w:t>
                      </w:r>
                      <w:r w:rsidRPr="001A7465">
                        <w:rPr>
                          <w:spacing w:val="35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avec 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afin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de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lever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before="2" w:line="268" w:lineRule="auto"/>
                        <w:ind w:left="3362" w:right="310"/>
                        <w:jc w:val="both"/>
                        <w:rPr>
                          <w:spacing w:val="-1"/>
                          <w:lang w:val="fr-CA"/>
                        </w:rPr>
                      </w:pPr>
                      <w:proofErr w:type="gramStart"/>
                      <w:r w:rsidRPr="001A7465">
                        <w:rPr>
                          <w:lang w:val="fr-CA"/>
                        </w:rPr>
                        <w:t>son</w:t>
                      </w:r>
                      <w:proofErr w:type="gramEnd"/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torse.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1A7465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corps</w:t>
                      </w:r>
                      <w:r w:rsidRPr="001A7465">
                        <w:rPr>
                          <w:lang w:val="fr-CA"/>
                        </w:rPr>
                        <w:t xml:space="preserve"> en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ligne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droite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trois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respirations.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line="270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Ne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pas</w:t>
                      </w:r>
                      <w:r w:rsidRPr="001A7465">
                        <w:rPr>
                          <w:lang w:val="fr-CA"/>
                        </w:rPr>
                        <w:t xml:space="preserve"> laisser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tomber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27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hanches.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Pour terminer,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déposer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genoux </w:t>
                      </w:r>
                      <w:r w:rsidRPr="001A7465">
                        <w:rPr>
                          <w:lang w:val="fr-CA"/>
                        </w:rPr>
                        <w:t>au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sol.</w:t>
                      </w: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before="6" w:line="130" w:lineRule="exact"/>
                        <w:rPr>
                          <w:sz w:val="13"/>
                          <w:szCs w:val="13"/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rPr>
                          <w:sz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D961B4" wp14:editId="3A86413C">
                <wp:simplePos x="0" y="0"/>
                <wp:positionH relativeFrom="column">
                  <wp:posOffset>7000875</wp:posOffset>
                </wp:positionH>
                <wp:positionV relativeFrom="paragraph">
                  <wp:posOffset>1264285</wp:posOffset>
                </wp:positionV>
                <wp:extent cx="2381250" cy="1504950"/>
                <wp:effectExtent l="0" t="0" r="0" b="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D9E" w:rsidRPr="00210D9E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before="58" w:line="264" w:lineRule="auto"/>
                              <w:ind w:right="238"/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</w:pP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Prendre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la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position</w:t>
                            </w:r>
                            <w:r w:rsidRPr="00210D9E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de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la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i/>
                                <w:iCs/>
                                <w:spacing w:val="-1"/>
                                <w:lang w:val="fr-CA"/>
                              </w:rPr>
                              <w:t>planche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.</w:t>
                            </w:r>
                            <w:r w:rsidRPr="00210D9E">
                              <w:rPr>
                                <w:spacing w:val="3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Lever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fesses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vers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le</w:t>
                            </w:r>
                            <w:r w:rsidRPr="00210D9E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plafond</w:t>
                            </w:r>
                            <w:r w:rsidRPr="00210D9E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en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redressant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les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jambes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>et</w:t>
                            </w:r>
                            <w:r w:rsidRPr="00210D9E">
                              <w:rPr>
                                <w:spacing w:val="26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inspirer.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210D9E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jambes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et 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>les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210D9E">
                              <w:rPr>
                                <w:spacing w:val="22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doivent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>être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Le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 xml:space="preserve"> corps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est</w:t>
                            </w:r>
                            <w:r w:rsidRPr="00210D9E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en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 xml:space="preserve">forme 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>de</w:t>
                            </w:r>
                            <w:r w:rsidRPr="00210D9E">
                              <w:rPr>
                                <w:rFonts w:cs="Palatino Linotype"/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«V»</w:t>
                            </w:r>
                            <w:r w:rsidRPr="00210D9E">
                              <w:rPr>
                                <w:rFonts w:cs="Palatino Linotype"/>
                                <w:lang w:val="fr-CA"/>
                              </w:rPr>
                              <w:t xml:space="preserve"> à </w:t>
                            </w:r>
                            <w:r w:rsidRPr="00210D9E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 xml:space="preserve">l’envers.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Bien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respirer</w:t>
                            </w:r>
                            <w:r w:rsidRPr="00210D9E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et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reposer</w:t>
                            </w:r>
                            <w:r w:rsidRPr="00210D9E">
                              <w:rPr>
                                <w:spacing w:val="-4"/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la</w:t>
                            </w:r>
                            <w:r w:rsidRPr="00210D9E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10D9E">
                              <w:rPr>
                                <w:spacing w:val="-1"/>
                                <w:lang w:val="fr-CA"/>
                              </w:rPr>
                              <w:t>tête.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67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coucher par terre.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Pousser</w:t>
                            </w:r>
                            <w:r w:rsidRPr="001A7465">
                              <w:rPr>
                                <w:spacing w:val="35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avec 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afin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lever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before="2" w:line="268" w:lineRule="auto"/>
                              <w:ind w:left="3362" w:right="310"/>
                              <w:jc w:val="both"/>
                              <w:rPr>
                                <w:spacing w:val="-1"/>
                                <w:lang w:val="fr-CA"/>
                              </w:rPr>
                            </w:pPr>
                            <w:proofErr w:type="gramStart"/>
                            <w:r w:rsidRPr="001A7465">
                              <w:rPr>
                                <w:lang w:val="fr-CA"/>
                              </w:rPr>
                              <w:t>son</w:t>
                            </w:r>
                            <w:proofErr w:type="gramEnd"/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torse.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1A7465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corps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en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ligne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trois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respirations.</w:t>
                            </w:r>
                          </w:p>
                          <w:p w:rsidR="00210D9E" w:rsidRPr="001A7465" w:rsidRDefault="00210D9E" w:rsidP="00210D9E">
                            <w:pPr>
                              <w:pStyle w:val="Corpsdetexte"/>
                              <w:kinsoku w:val="0"/>
                              <w:overflowPunct w:val="0"/>
                              <w:spacing w:line="270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Ne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laisser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tomber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27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hanches.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Pour terminer,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déposer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genoux </w:t>
                            </w:r>
                            <w:r w:rsidRPr="001A7465">
                              <w:rPr>
                                <w:lang w:val="fr-CA"/>
                              </w:rPr>
                              <w:t>au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sol.</w:t>
                            </w: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before="6" w:line="130" w:lineRule="exact"/>
                              <w:rPr>
                                <w:sz w:val="13"/>
                                <w:szCs w:val="13"/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210D9E" w:rsidRPr="001A7465" w:rsidRDefault="00210D9E" w:rsidP="00210D9E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551.25pt;margin-top:99.55pt;width:187.5pt;height:11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" filled="f" stroked="f">
                <v:textbox>
                  <w:txbxContent>
                    <w:p w:rsidR="00210D9E" w:rsidRPr="00210D9E" w:rsidRDefault="00210D9E" w:rsidP="00210D9E">
                      <w:pPr>
                        <w:pStyle w:val="Corpsdetexte"/>
                        <w:kinsoku w:val="0"/>
                        <w:overflowPunct w:val="0"/>
                        <w:spacing w:before="58" w:line="264" w:lineRule="auto"/>
                        <w:ind w:right="238"/>
                        <w:rPr>
                          <w:rFonts w:cs="Palatino Linotype"/>
                          <w:spacing w:val="-1"/>
                          <w:lang w:val="fr-CA"/>
                        </w:rPr>
                      </w:pPr>
                      <w:r w:rsidRPr="00210D9E">
                        <w:rPr>
                          <w:spacing w:val="-1"/>
                          <w:lang w:val="fr-CA"/>
                        </w:rPr>
                        <w:t>Prendre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la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position</w:t>
                      </w:r>
                      <w:r w:rsidRPr="00210D9E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de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la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i/>
                          <w:iCs/>
                          <w:spacing w:val="-1"/>
                          <w:lang w:val="fr-CA"/>
                        </w:rPr>
                        <w:t>planche</w:t>
                      </w:r>
                      <w:r w:rsidRPr="00210D9E">
                        <w:rPr>
                          <w:spacing w:val="-1"/>
                          <w:lang w:val="fr-CA"/>
                        </w:rPr>
                        <w:t>.</w:t>
                      </w:r>
                      <w:r w:rsidRPr="00210D9E">
                        <w:rPr>
                          <w:spacing w:val="3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Lever </w:t>
                      </w:r>
                      <w:r w:rsidRPr="00210D9E">
                        <w:rPr>
                          <w:lang w:val="fr-CA"/>
                        </w:rPr>
                        <w:t xml:space="preserve">les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fesses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vers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le</w:t>
                      </w:r>
                      <w:r w:rsidRPr="00210D9E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plafond</w:t>
                      </w:r>
                      <w:r w:rsidRPr="00210D9E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 xml:space="preserve">en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redressant</w:t>
                      </w:r>
                      <w:r w:rsidRPr="00210D9E">
                        <w:rPr>
                          <w:lang w:val="fr-CA"/>
                        </w:rPr>
                        <w:t xml:space="preserve"> les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jambes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>et</w:t>
                      </w:r>
                      <w:r w:rsidRPr="00210D9E">
                        <w:rPr>
                          <w:spacing w:val="26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inspirer.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Les</w:t>
                      </w:r>
                      <w:r w:rsidRPr="00210D9E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jambes</w:t>
                      </w:r>
                      <w:r w:rsidRPr="00210D9E">
                        <w:rPr>
                          <w:lang w:val="fr-CA"/>
                        </w:rPr>
                        <w:t xml:space="preserve"> et </w:t>
                      </w:r>
                      <w:r w:rsidRPr="00210D9E">
                        <w:rPr>
                          <w:spacing w:val="-2"/>
                          <w:lang w:val="fr-CA"/>
                        </w:rPr>
                        <w:t>les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bras</w:t>
                      </w:r>
                      <w:r w:rsidRPr="00210D9E">
                        <w:rPr>
                          <w:spacing w:val="22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doivent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2"/>
                          <w:lang w:val="fr-CA"/>
                        </w:rPr>
                        <w:t>être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210D9E">
                        <w:rPr>
                          <w:lang w:val="fr-CA"/>
                        </w:rPr>
                        <w:t xml:space="preserve"> Le</w:t>
                      </w:r>
                      <w:r w:rsidRPr="00210D9E">
                        <w:rPr>
                          <w:spacing w:val="-1"/>
                          <w:lang w:val="fr-CA"/>
                        </w:rPr>
                        <w:t xml:space="preserve"> corps</w:t>
                      </w:r>
                      <w:r w:rsidRPr="00210D9E">
                        <w:rPr>
                          <w:lang w:val="fr-CA"/>
                        </w:rPr>
                        <w:t xml:space="preserve"> est</w:t>
                      </w:r>
                      <w:r w:rsidRPr="00210D9E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en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 xml:space="preserve">forme 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>de</w:t>
                      </w:r>
                      <w:r w:rsidRPr="00210D9E">
                        <w:rPr>
                          <w:rFonts w:cs="Palatino Linotype"/>
                          <w:spacing w:val="-3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>«V»</w:t>
                      </w:r>
                      <w:r w:rsidRPr="00210D9E">
                        <w:rPr>
                          <w:rFonts w:cs="Palatino Linotype"/>
                          <w:lang w:val="fr-CA"/>
                        </w:rPr>
                        <w:t xml:space="preserve"> à </w:t>
                      </w:r>
                      <w:r w:rsidRPr="00210D9E">
                        <w:rPr>
                          <w:rFonts w:cs="Palatino Linotype"/>
                          <w:spacing w:val="-1"/>
                          <w:lang w:val="fr-CA"/>
                        </w:rPr>
                        <w:t xml:space="preserve">l’envers. </w:t>
                      </w:r>
                      <w:r w:rsidRPr="00210D9E">
                        <w:rPr>
                          <w:lang w:val="fr-CA"/>
                        </w:rPr>
                        <w:t xml:space="preserve">Bien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respirer</w:t>
                      </w:r>
                      <w:r w:rsidRPr="00210D9E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lang w:val="fr-CA"/>
                        </w:rPr>
                        <w:t xml:space="preserve">et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reposer</w:t>
                      </w:r>
                      <w:r w:rsidRPr="00210D9E">
                        <w:rPr>
                          <w:spacing w:val="-4"/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la</w:t>
                      </w:r>
                      <w:r w:rsidRPr="00210D9E">
                        <w:rPr>
                          <w:lang w:val="fr-CA"/>
                        </w:rPr>
                        <w:t xml:space="preserve"> </w:t>
                      </w:r>
                      <w:r w:rsidRPr="00210D9E">
                        <w:rPr>
                          <w:spacing w:val="-1"/>
                          <w:lang w:val="fr-CA"/>
                        </w:rPr>
                        <w:t>tête.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line="267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coucher par terre.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Pousser</w:t>
                      </w:r>
                      <w:r w:rsidRPr="001A7465">
                        <w:rPr>
                          <w:spacing w:val="35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avec 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afin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de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lever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before="2" w:line="268" w:lineRule="auto"/>
                        <w:ind w:left="3362" w:right="310"/>
                        <w:jc w:val="both"/>
                        <w:rPr>
                          <w:spacing w:val="-1"/>
                          <w:lang w:val="fr-CA"/>
                        </w:rPr>
                      </w:pPr>
                      <w:proofErr w:type="gramStart"/>
                      <w:r w:rsidRPr="001A7465">
                        <w:rPr>
                          <w:lang w:val="fr-CA"/>
                        </w:rPr>
                        <w:t>son</w:t>
                      </w:r>
                      <w:proofErr w:type="gramEnd"/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torse.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1A7465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corps</w:t>
                      </w:r>
                      <w:r w:rsidRPr="001A7465">
                        <w:rPr>
                          <w:lang w:val="fr-CA"/>
                        </w:rPr>
                        <w:t xml:space="preserve"> en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ligne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droite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trois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respirations.</w:t>
                      </w:r>
                    </w:p>
                    <w:p w:rsidR="00210D9E" w:rsidRPr="001A7465" w:rsidRDefault="00210D9E" w:rsidP="00210D9E">
                      <w:pPr>
                        <w:pStyle w:val="Corpsdetexte"/>
                        <w:kinsoku w:val="0"/>
                        <w:overflowPunct w:val="0"/>
                        <w:spacing w:line="270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Ne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pas</w:t>
                      </w:r>
                      <w:r w:rsidRPr="001A7465">
                        <w:rPr>
                          <w:lang w:val="fr-CA"/>
                        </w:rPr>
                        <w:t xml:space="preserve"> laisser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tomber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27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hanches.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Pour terminer,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déposer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genoux </w:t>
                      </w:r>
                      <w:r w:rsidRPr="001A7465">
                        <w:rPr>
                          <w:lang w:val="fr-CA"/>
                        </w:rPr>
                        <w:t>au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sol.</w:t>
                      </w: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before="6" w:line="130" w:lineRule="exact"/>
                        <w:rPr>
                          <w:sz w:val="13"/>
                          <w:szCs w:val="13"/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210D9E" w:rsidRPr="001A7465" w:rsidRDefault="00210D9E" w:rsidP="00210D9E">
                      <w:pPr>
                        <w:rPr>
                          <w:sz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465"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81649A" wp14:editId="3DFD3E90">
                <wp:simplePos x="0" y="0"/>
                <wp:positionH relativeFrom="column">
                  <wp:posOffset>2066925</wp:posOffset>
                </wp:positionH>
                <wp:positionV relativeFrom="paragraph">
                  <wp:posOffset>2054860</wp:posOffset>
                </wp:positionV>
                <wp:extent cx="2742565" cy="1420495"/>
                <wp:effectExtent l="0" t="0" r="0" b="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1420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before="284"/>
                              <w:jc w:val="both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debout,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jambes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bien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écartées. Mettre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1A7465">
                              <w:rPr>
                                <w:spacing w:val="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poids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sur</w:t>
                            </w:r>
                            <w:r w:rsidRPr="001A7465">
                              <w:rPr>
                                <w:spacing w:val="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la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jambe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1A7465">
                              <w:rPr>
                                <w:spacing w:val="3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en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pliant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genou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Lever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 vers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le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plafond.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Étirer </w:t>
                            </w:r>
                            <w:r w:rsidRPr="001A7465">
                              <w:rPr>
                                <w:lang w:val="fr-CA"/>
                              </w:rPr>
                              <w:t>le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dos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et les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bras.</w:t>
                            </w:r>
                            <w:r w:rsidRPr="001A7465">
                              <w:rPr>
                                <w:spacing w:val="37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Inspirer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en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montant.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Expirer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et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répéter</w:t>
                            </w:r>
                            <w:r w:rsidRPr="001A7465">
                              <w:rPr>
                                <w:spacing w:val="3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l’autre</w:t>
                            </w:r>
                            <w:r w:rsidRPr="001A7465">
                              <w:rPr>
                                <w:rFonts w:cs="Palatino Linotype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rFonts w:cs="Palatino Linotype"/>
                                <w:spacing w:val="-1"/>
                                <w:lang w:val="fr-CA"/>
                              </w:rPr>
                              <w:t>côté.</w:t>
                            </w:r>
                          </w:p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line="267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r-CA"/>
                              </w:rPr>
                              <w:br w:type="column"/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coucher par terre.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Pousser</w:t>
                            </w:r>
                            <w:r w:rsidRPr="001A7465">
                              <w:rPr>
                                <w:spacing w:val="35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avec 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afin</w:t>
                            </w:r>
                            <w:r w:rsidRPr="001A7465">
                              <w:rPr>
                                <w:spacing w:val="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de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lever</w:t>
                            </w:r>
                          </w:p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before="2" w:line="268" w:lineRule="auto"/>
                              <w:ind w:left="3362" w:right="310"/>
                              <w:jc w:val="both"/>
                              <w:rPr>
                                <w:spacing w:val="-1"/>
                                <w:lang w:val="fr-CA"/>
                              </w:rPr>
                            </w:pPr>
                            <w:proofErr w:type="gramStart"/>
                            <w:r w:rsidRPr="001A7465">
                              <w:rPr>
                                <w:lang w:val="fr-CA"/>
                              </w:rPr>
                              <w:t>son</w:t>
                            </w:r>
                            <w:proofErr w:type="gramEnd"/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torse.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bras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droits.</w:t>
                            </w:r>
                            <w:r w:rsidRPr="001A7465">
                              <w:rPr>
                                <w:spacing w:val="30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Tenir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son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corps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en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ligne</w:t>
                            </w:r>
                            <w:r w:rsidRPr="001A7465">
                              <w:rPr>
                                <w:spacing w:val="-3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droite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pendant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trois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respirations.</w:t>
                            </w:r>
                          </w:p>
                          <w:p w:rsidR="001A7465" w:rsidRPr="001A7465" w:rsidRDefault="001A7465" w:rsidP="001A7465">
                            <w:pPr>
                              <w:pStyle w:val="Corpsdetexte"/>
                              <w:kinsoku w:val="0"/>
                              <w:overflowPunct w:val="0"/>
                              <w:spacing w:line="270" w:lineRule="auto"/>
                              <w:ind w:left="3362" w:right="222"/>
                              <w:rPr>
                                <w:spacing w:val="-1"/>
                                <w:lang w:val="fr-CA"/>
                              </w:rPr>
                            </w:pP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Ne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pas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laisser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2"/>
                                <w:lang w:val="fr-CA"/>
                              </w:rPr>
                              <w:t>tomber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lang w:val="fr-CA"/>
                              </w:rPr>
                              <w:t>les</w:t>
                            </w:r>
                            <w:r w:rsidRPr="001A7465">
                              <w:rPr>
                                <w:spacing w:val="27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hanches.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>Pour terminer,</w:t>
                            </w:r>
                            <w:r w:rsidRPr="001A7465">
                              <w:rPr>
                                <w:spacing w:val="29"/>
                                <w:lang w:val="fr-CA"/>
                              </w:rPr>
                              <w:t xml:space="preserve">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déposer </w:t>
                            </w:r>
                            <w:r w:rsidRPr="001A7465">
                              <w:rPr>
                                <w:lang w:val="fr-CA"/>
                              </w:rPr>
                              <w:t xml:space="preserve">les 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genoux </w:t>
                            </w:r>
                            <w:r w:rsidRPr="001A7465">
                              <w:rPr>
                                <w:lang w:val="fr-CA"/>
                              </w:rPr>
                              <w:t>au</w:t>
                            </w:r>
                            <w:r w:rsidRPr="001A7465">
                              <w:rPr>
                                <w:spacing w:val="-1"/>
                                <w:lang w:val="fr-CA"/>
                              </w:rPr>
                              <w:t xml:space="preserve"> sol.</w:t>
                            </w:r>
                          </w:p>
                          <w:p w:rsidR="001A7465" w:rsidRPr="001A7465" w:rsidRDefault="001A7465" w:rsidP="001A7465">
                            <w:pPr>
                              <w:kinsoku w:val="0"/>
                              <w:overflowPunct w:val="0"/>
                              <w:spacing w:before="6" w:line="130" w:lineRule="exact"/>
                              <w:rPr>
                                <w:sz w:val="13"/>
                                <w:szCs w:val="13"/>
                                <w:lang w:val="fr-CA"/>
                              </w:rPr>
                            </w:pPr>
                          </w:p>
                          <w:p w:rsidR="001A7465" w:rsidRPr="001A7465" w:rsidRDefault="001A7465" w:rsidP="001A7465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1A7465" w:rsidRPr="001A7465" w:rsidRDefault="001A7465" w:rsidP="001A7465">
                            <w:pPr>
                              <w:kinsoku w:val="0"/>
                              <w:overflowPunct w:val="0"/>
                              <w:spacing w:line="220" w:lineRule="exact"/>
                              <w:rPr>
                                <w:lang w:val="fr-CA"/>
                              </w:rPr>
                            </w:pPr>
                          </w:p>
                          <w:p w:rsidR="001A7465" w:rsidRPr="001A7465" w:rsidRDefault="001A7465" w:rsidP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62.75pt;margin-top:161.8pt;width:215.95pt;height:11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" filled="f" stroked="f">
                <v:textbox>
                  <w:txbxContent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before="284"/>
                        <w:jc w:val="both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debout,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jambes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bien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écartées. Mettre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</w:t>
                      </w:r>
                      <w:r w:rsidRPr="001A7465">
                        <w:rPr>
                          <w:spacing w:val="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poids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sur</w:t>
                      </w:r>
                      <w:r w:rsidRPr="001A7465">
                        <w:rPr>
                          <w:spacing w:val="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la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jambe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droite</w:t>
                      </w:r>
                      <w:r w:rsidRPr="001A7465">
                        <w:rPr>
                          <w:spacing w:val="3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en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pliant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le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genou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Lever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 vers</w:t>
                      </w:r>
                      <w:r w:rsidRPr="001A7465">
                        <w:rPr>
                          <w:lang w:val="fr-CA"/>
                        </w:rPr>
                        <w:t xml:space="preserve"> le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plafond.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Étirer </w:t>
                      </w:r>
                      <w:r w:rsidRPr="001A7465">
                        <w:rPr>
                          <w:lang w:val="fr-CA"/>
                        </w:rPr>
                        <w:t>le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dos</w:t>
                      </w:r>
                      <w:r w:rsidRPr="001A7465">
                        <w:rPr>
                          <w:lang w:val="fr-CA"/>
                        </w:rPr>
                        <w:t xml:space="preserve"> et les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bras.</w:t>
                      </w:r>
                      <w:r w:rsidRPr="001A7465">
                        <w:rPr>
                          <w:spacing w:val="37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Inspirer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en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montant.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Expirer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 xml:space="preserve">et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répéter</w:t>
                      </w:r>
                      <w:r w:rsidRPr="001A7465">
                        <w:rPr>
                          <w:spacing w:val="3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>de</w:t>
                      </w:r>
                      <w:r w:rsidRPr="001A7465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>l’autre</w:t>
                      </w:r>
                      <w:r w:rsidRPr="001A7465">
                        <w:rPr>
                          <w:rFonts w:cs="Palatino Linotype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rFonts w:cs="Palatino Linotype"/>
                          <w:spacing w:val="-1"/>
                          <w:lang w:val="fr-CA"/>
                        </w:rPr>
                        <w:t>côté.</w:t>
                      </w:r>
                    </w:p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line="267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rFonts w:ascii="Times New Roman" w:hAnsi="Times New Roman"/>
                          <w:sz w:val="24"/>
                          <w:szCs w:val="24"/>
                          <w:lang w:val="fr-CA"/>
                        </w:rPr>
                        <w:br w:type="column"/>
                      </w:r>
                      <w:r w:rsidRPr="001A7465">
                        <w:rPr>
                          <w:spacing w:val="-1"/>
                          <w:lang w:val="fr-CA"/>
                        </w:rPr>
                        <w:t>Se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coucher par terre.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Pousser</w:t>
                      </w:r>
                      <w:r w:rsidRPr="001A7465">
                        <w:rPr>
                          <w:spacing w:val="35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avec 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afin</w:t>
                      </w:r>
                      <w:r w:rsidRPr="001A7465">
                        <w:rPr>
                          <w:spacing w:val="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de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lever</w:t>
                      </w:r>
                    </w:p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before="2" w:line="268" w:lineRule="auto"/>
                        <w:ind w:left="3362" w:right="310"/>
                        <w:jc w:val="both"/>
                        <w:rPr>
                          <w:spacing w:val="-1"/>
                          <w:lang w:val="fr-CA"/>
                        </w:rPr>
                      </w:pPr>
                      <w:proofErr w:type="gramStart"/>
                      <w:r w:rsidRPr="001A7465">
                        <w:rPr>
                          <w:lang w:val="fr-CA"/>
                        </w:rPr>
                        <w:t>son</w:t>
                      </w:r>
                      <w:proofErr w:type="gramEnd"/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torse.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Les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bras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droits.</w:t>
                      </w:r>
                      <w:r w:rsidRPr="001A7465">
                        <w:rPr>
                          <w:spacing w:val="30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Tenir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son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corps</w:t>
                      </w:r>
                      <w:r w:rsidRPr="001A7465">
                        <w:rPr>
                          <w:lang w:val="fr-CA"/>
                        </w:rPr>
                        <w:t xml:space="preserve"> en</w:t>
                      </w:r>
                      <w:r w:rsidRPr="001A7465">
                        <w:rPr>
                          <w:spacing w:val="-2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ligne</w:t>
                      </w:r>
                      <w:r w:rsidRPr="001A7465">
                        <w:rPr>
                          <w:spacing w:val="-3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droite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pendant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trois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respirations.</w:t>
                      </w:r>
                    </w:p>
                    <w:p w:rsidR="001A7465" w:rsidRPr="001A7465" w:rsidRDefault="001A7465" w:rsidP="001A7465">
                      <w:pPr>
                        <w:pStyle w:val="Corpsdetexte"/>
                        <w:kinsoku w:val="0"/>
                        <w:overflowPunct w:val="0"/>
                        <w:spacing w:line="270" w:lineRule="auto"/>
                        <w:ind w:left="3362" w:right="222"/>
                        <w:rPr>
                          <w:spacing w:val="-1"/>
                          <w:lang w:val="fr-CA"/>
                        </w:rPr>
                      </w:pPr>
                      <w:r w:rsidRPr="001A7465">
                        <w:rPr>
                          <w:spacing w:val="-1"/>
                          <w:lang w:val="fr-CA"/>
                        </w:rPr>
                        <w:t>Ne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pas</w:t>
                      </w:r>
                      <w:r w:rsidRPr="001A7465">
                        <w:rPr>
                          <w:lang w:val="fr-CA"/>
                        </w:rPr>
                        <w:t xml:space="preserve"> laisser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2"/>
                          <w:lang w:val="fr-CA"/>
                        </w:rPr>
                        <w:t>tomber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lang w:val="fr-CA"/>
                        </w:rPr>
                        <w:t>les</w:t>
                      </w:r>
                      <w:r w:rsidRPr="001A7465">
                        <w:rPr>
                          <w:spacing w:val="27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hanches.</w:t>
                      </w:r>
                      <w:r w:rsidRPr="001A7465">
                        <w:rPr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>Pour terminer,</w:t>
                      </w:r>
                      <w:r w:rsidRPr="001A7465">
                        <w:rPr>
                          <w:spacing w:val="29"/>
                          <w:lang w:val="fr-CA"/>
                        </w:rPr>
                        <w:t xml:space="preserve">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déposer </w:t>
                      </w:r>
                      <w:r w:rsidRPr="001A7465">
                        <w:rPr>
                          <w:lang w:val="fr-CA"/>
                        </w:rPr>
                        <w:t xml:space="preserve">les 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genoux </w:t>
                      </w:r>
                      <w:r w:rsidRPr="001A7465">
                        <w:rPr>
                          <w:lang w:val="fr-CA"/>
                        </w:rPr>
                        <w:t>au</w:t>
                      </w:r>
                      <w:r w:rsidRPr="001A7465">
                        <w:rPr>
                          <w:spacing w:val="-1"/>
                          <w:lang w:val="fr-CA"/>
                        </w:rPr>
                        <w:t xml:space="preserve"> sol.</w:t>
                      </w:r>
                    </w:p>
                    <w:p w:rsidR="001A7465" w:rsidRPr="001A7465" w:rsidRDefault="001A7465" w:rsidP="001A7465">
                      <w:pPr>
                        <w:kinsoku w:val="0"/>
                        <w:overflowPunct w:val="0"/>
                        <w:spacing w:before="6" w:line="130" w:lineRule="exact"/>
                        <w:rPr>
                          <w:sz w:val="13"/>
                          <w:szCs w:val="13"/>
                          <w:lang w:val="fr-CA"/>
                        </w:rPr>
                      </w:pPr>
                    </w:p>
                    <w:p w:rsidR="001A7465" w:rsidRPr="001A7465" w:rsidRDefault="001A7465" w:rsidP="001A7465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1A7465" w:rsidRPr="001A7465" w:rsidRDefault="001A7465" w:rsidP="001A7465">
                      <w:pPr>
                        <w:kinsoku w:val="0"/>
                        <w:overflowPunct w:val="0"/>
                        <w:spacing w:line="220" w:lineRule="exact"/>
                        <w:rPr>
                          <w:lang w:val="fr-CA"/>
                        </w:rPr>
                      </w:pPr>
                    </w:p>
                    <w:p w:rsidR="001A7465" w:rsidRPr="001A7465" w:rsidRDefault="001A7465" w:rsidP="001A7465">
                      <w:pPr>
                        <w:rPr>
                          <w:sz w:val="32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465"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5F341" wp14:editId="7761CF63">
                <wp:simplePos x="0" y="0"/>
                <wp:positionH relativeFrom="column">
                  <wp:posOffset>7134225</wp:posOffset>
                </wp:positionH>
                <wp:positionV relativeFrom="paragraph">
                  <wp:posOffset>2883535</wp:posOffset>
                </wp:positionV>
                <wp:extent cx="1971675" cy="1403985"/>
                <wp:effectExtent l="0" t="0" r="0" b="1905"/>
                <wp:wrapNone/>
                <wp:docPr id="1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 w:rsidP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lang w:val="fr-CA"/>
                              </w:rPr>
                              <w:t>Pose de l’enfant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561.75pt;margin-top:227.05pt;width:155.2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" filled="f" stroked="f">
                <v:textbox style="mso-fit-shape-to-text:t">
                  <w:txbxContent>
                    <w:p w:rsidR="001A7465" w:rsidRPr="001A7465" w:rsidRDefault="001A7465" w:rsidP="001A7465">
                      <w:pPr>
                        <w:rPr>
                          <w:sz w:val="32"/>
                          <w:lang w:val="fr-CA"/>
                        </w:rPr>
                      </w:pPr>
                      <w:r>
                        <w:rPr>
                          <w:sz w:val="32"/>
                          <w:lang w:val="fr-CA"/>
                        </w:rPr>
                        <w:t>Pose de l’enfant</w:t>
                      </w:r>
                    </w:p>
                  </w:txbxContent>
                </v:textbox>
              </v:shape>
            </w:pict>
          </mc:Fallback>
        </mc:AlternateContent>
      </w:r>
      <w:r w:rsidR="001A7465"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E13CE" wp14:editId="7A2AB600">
                <wp:simplePos x="0" y="0"/>
                <wp:positionH relativeFrom="column">
                  <wp:posOffset>6981825</wp:posOffset>
                </wp:positionH>
                <wp:positionV relativeFrom="paragraph">
                  <wp:posOffset>892810</wp:posOffset>
                </wp:positionV>
                <wp:extent cx="1990725" cy="1403985"/>
                <wp:effectExtent l="0" t="0" r="0" b="1905"/>
                <wp:wrapNone/>
                <wp:docPr id="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 w:rsidP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lang w:val="fr-CA"/>
                              </w:rPr>
                              <w:t>chien</w:t>
                            </w:r>
                            <w:proofErr w:type="gramEnd"/>
                            <w:r>
                              <w:rPr>
                                <w:sz w:val="32"/>
                                <w:lang w:val="fr-CA"/>
                              </w:rPr>
                              <w:t xml:space="preserve"> tête en 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549.75pt;margin-top:70.3pt;width:156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" filled="f" stroked="f">
                <v:textbox style="mso-fit-shape-to-text:t">
                  <w:txbxContent>
                    <w:p w:rsidR="001A7465" w:rsidRPr="001A7465" w:rsidRDefault="001A7465" w:rsidP="001A7465">
                      <w:pPr>
                        <w:rPr>
                          <w:sz w:val="32"/>
                          <w:lang w:val="fr-CA"/>
                        </w:rPr>
                      </w:pPr>
                      <w:proofErr w:type="gramStart"/>
                      <w:r>
                        <w:rPr>
                          <w:sz w:val="32"/>
                          <w:lang w:val="fr-CA"/>
                        </w:rPr>
                        <w:t>chien</w:t>
                      </w:r>
                      <w:proofErr w:type="gramEnd"/>
                      <w:r>
                        <w:rPr>
                          <w:sz w:val="32"/>
                          <w:lang w:val="fr-CA"/>
                        </w:rPr>
                        <w:t xml:space="preserve"> tête en bas</w:t>
                      </w:r>
                    </w:p>
                  </w:txbxContent>
                </v:textbox>
              </v:shape>
            </w:pict>
          </mc:Fallback>
        </mc:AlternateContent>
      </w:r>
      <w:r w:rsidR="001A7465" w:rsidRPr="001A7465">
        <w:rPr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951B0E" wp14:editId="1A3BC812">
                <wp:simplePos x="0" y="0"/>
                <wp:positionH relativeFrom="column">
                  <wp:posOffset>2237740</wp:posOffset>
                </wp:positionH>
                <wp:positionV relativeFrom="paragraph">
                  <wp:posOffset>1731010</wp:posOffset>
                </wp:positionV>
                <wp:extent cx="1095375" cy="1403985"/>
                <wp:effectExtent l="0" t="0" r="0" b="1905"/>
                <wp:wrapNone/>
                <wp:docPr id="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5" w:rsidRPr="001A7465" w:rsidRDefault="001A7465" w:rsidP="001A7465">
                            <w:pPr>
                              <w:rPr>
                                <w:sz w:val="32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lang w:val="fr-CA"/>
                              </w:rPr>
                              <w:t>guerrier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margin-left:176.2pt;margin-top:136.3pt;width:86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" filled="f" stroked="f">
                <v:textbox style="mso-fit-shape-to-text:t">
                  <w:txbxContent>
                    <w:p w:rsidR="001A7465" w:rsidRPr="001A7465" w:rsidRDefault="001A7465" w:rsidP="001A7465">
                      <w:pPr>
                        <w:rPr>
                          <w:sz w:val="32"/>
                          <w:lang w:val="fr-CA"/>
                        </w:rPr>
                      </w:pPr>
                      <w:proofErr w:type="gramStart"/>
                      <w:r>
                        <w:rPr>
                          <w:sz w:val="32"/>
                          <w:lang w:val="fr-CA"/>
                        </w:rPr>
                        <w:t>guerrier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5F1D" w:rsidRPr="008E5F1D">
        <w:rPr>
          <w:lang w:val="fr-CA"/>
        </w:rPr>
        <w:br w:type="page"/>
      </w:r>
    </w:p>
    <w:p w:rsidR="008E5F1D" w:rsidRDefault="008E5F1D" w:rsidP="00606E71">
      <w:pPr>
        <w:pStyle w:val="Default"/>
      </w:pPr>
    </w:p>
    <w:p w:rsidR="00E066AE" w:rsidRDefault="00DC278E" w:rsidP="00632BE0">
      <w:pPr>
        <w:pStyle w:val="Pa3"/>
        <w:ind w:left="709" w:hanging="709"/>
        <w:rPr>
          <w:rFonts w:ascii="Calibri" w:hAnsi="Calibri"/>
        </w:rPr>
      </w:pPr>
      <w:r w:rsidRPr="00E21621">
        <w:rPr>
          <w:rFonts w:ascii="Calibri" w:hAnsi="Calibri" w:cs="Calibri"/>
          <w:b/>
        </w:rPr>
        <w:t>T</w:t>
      </w:r>
      <w:r w:rsidR="00E066AE" w:rsidRPr="00E21621">
        <w:rPr>
          <w:rFonts w:ascii="Calibri" w:hAnsi="Calibri" w:cs="Calibri"/>
          <w:b/>
        </w:rPr>
        <w:t>itre de la tâche</w:t>
      </w:r>
      <w:r w:rsidR="003C7A84" w:rsidRPr="00E21621">
        <w:rPr>
          <w:rFonts w:ascii="Calibri" w:hAnsi="Calibri" w:cs="Calibri"/>
          <w:b/>
        </w:rPr>
        <w:t> :</w:t>
      </w:r>
      <w:r w:rsidR="00E066AE" w:rsidRPr="00190E3B">
        <w:rPr>
          <w:rFonts w:cs="Calibri"/>
        </w:rPr>
        <w:t xml:space="preserve"> </w:t>
      </w:r>
      <w:r w:rsidR="008E5F1D" w:rsidRPr="008E5F1D">
        <w:rPr>
          <w:rFonts w:ascii="Calibri" w:hAnsi="Calibri"/>
        </w:rPr>
        <w:t>Routine d’exercices</w:t>
      </w:r>
    </w:p>
    <w:p w:rsidR="00714C0E" w:rsidRPr="00714C0E" w:rsidRDefault="00714C0E" w:rsidP="00714C0E">
      <w:pPr>
        <w:pStyle w:val="Default"/>
      </w:pPr>
    </w:p>
    <w:tbl>
      <w:tblPr>
        <w:tblW w:w="10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6822"/>
        <w:gridCol w:w="1008"/>
        <w:gridCol w:w="1008"/>
        <w:gridCol w:w="1008"/>
      </w:tblGrid>
      <w:tr w:rsidR="00E066AE" w:rsidRPr="00C9073B" w:rsidTr="00A70EFD">
        <w:trPr>
          <w:cantSplit/>
          <w:trHeight w:val="2816"/>
        </w:trPr>
        <w:tc>
          <w:tcPr>
            <w:tcW w:w="7632" w:type="dxa"/>
            <w:gridSpan w:val="2"/>
            <w:shd w:val="clear" w:color="auto" w:fill="auto"/>
            <w:vAlign w:val="center"/>
          </w:tcPr>
          <w:p w:rsidR="00E066AE" w:rsidRPr="00E23489" w:rsidRDefault="00E066AE" w:rsidP="00E066AE">
            <w:pPr>
              <w:pStyle w:val="Titre5"/>
              <w:spacing w:before="0" w:after="0" w:line="276" w:lineRule="auto"/>
              <w:jc w:val="center"/>
              <w:rPr>
                <w:rFonts w:ascii="Calibri" w:hAnsi="Calibri" w:cs="Calibri"/>
                <w:i w:val="0"/>
                <w:sz w:val="24"/>
                <w:szCs w:val="24"/>
                <w:lang w:val="fr-CA" w:eastAsia="en-US"/>
              </w:rPr>
            </w:pPr>
            <w:r w:rsidRPr="00E23489">
              <w:rPr>
                <w:rFonts w:ascii="Calibri" w:hAnsi="Calibri" w:cs="Calibri"/>
                <w:i w:val="0"/>
                <w:sz w:val="24"/>
                <w:szCs w:val="24"/>
                <w:lang w:val="fr-CA" w:eastAsia="en-US"/>
              </w:rPr>
              <w:t>Descripteurs du rendement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 besoin d’amélioration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Accomplit la tâche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avec l’aide du formateur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ou de la formatrice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Accomplit la tâche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de façon autonome</w:t>
            </w:r>
          </w:p>
        </w:tc>
      </w:tr>
      <w:tr w:rsidR="00E066AE" w:rsidRPr="00C9073B" w:rsidTr="00E066AE">
        <w:trPr>
          <w:trHeight w:val="576"/>
        </w:trPr>
        <w:tc>
          <w:tcPr>
            <w:tcW w:w="810" w:type="dxa"/>
          </w:tcPr>
          <w:p w:rsidR="00E066AE" w:rsidRPr="00E23489" w:rsidRDefault="00434E3F" w:rsidP="00207634">
            <w:pPr>
              <w:spacing w:before="120" w:after="120"/>
              <w:rPr>
                <w:b/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B1.1</w:t>
            </w:r>
          </w:p>
        </w:tc>
        <w:tc>
          <w:tcPr>
            <w:tcW w:w="6822" w:type="dxa"/>
          </w:tcPr>
          <w:p w:rsidR="00FB2DE2" w:rsidRPr="009F7ED4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clear" w:pos="112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communique de l’information sur des sujets familiers;</w:t>
            </w:r>
          </w:p>
        </w:tc>
        <w:tc>
          <w:tcPr>
            <w:tcW w:w="1008" w:type="dxa"/>
          </w:tcPr>
          <w:p w:rsidR="00E066AE" w:rsidRPr="00E23489" w:rsidRDefault="00E066A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E066AE" w:rsidRPr="00E23489" w:rsidRDefault="00E066A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E066AE" w:rsidRPr="00E23489" w:rsidRDefault="00E066A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C9073B" w:rsidTr="00FC180F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606E71" w:rsidRPr="00606E71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montre qu’elle est consciente des facteurs (différences sociales, linguistiques et culturelles) influençant les interactions dans de brefs échanges avec les autres;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C9073B" w:rsidTr="00E066AE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DC278E" w:rsidRPr="009F7ED4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choisit un langage approprié dans des échanges ayant un objet clairement défini;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C9073B" w:rsidTr="00E066AE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DC278E" w:rsidRPr="009F7ED4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participe à des échanges courts et simples;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C9073B" w:rsidTr="00E066AE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DC278E" w:rsidRPr="009F7ED4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donnes des consignes ou des directives courtes et simples;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434E3F" w:rsidRPr="00C9073B" w:rsidTr="00E066AE">
        <w:trPr>
          <w:trHeight w:val="576"/>
        </w:trPr>
        <w:tc>
          <w:tcPr>
            <w:tcW w:w="810" w:type="dxa"/>
          </w:tcPr>
          <w:p w:rsidR="00434E3F" w:rsidRPr="00DC278E" w:rsidRDefault="00434E3F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434E3F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parle ou s’exprime par signes de façon claire, nette et précise;</w:t>
            </w:r>
          </w:p>
        </w:tc>
        <w:tc>
          <w:tcPr>
            <w:tcW w:w="1008" w:type="dxa"/>
          </w:tcPr>
          <w:p w:rsidR="00434E3F" w:rsidRPr="00E23489" w:rsidRDefault="00434E3F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434E3F" w:rsidRPr="00E23489" w:rsidRDefault="00434E3F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434E3F" w:rsidRPr="00E23489" w:rsidRDefault="00434E3F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434E3F" w:rsidRPr="00C9073B" w:rsidTr="00E066AE">
        <w:trPr>
          <w:trHeight w:val="576"/>
        </w:trPr>
        <w:tc>
          <w:tcPr>
            <w:tcW w:w="810" w:type="dxa"/>
          </w:tcPr>
          <w:p w:rsidR="00434E3F" w:rsidRPr="00DC278E" w:rsidRDefault="00434E3F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434E3F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répète ses propos ou pose des questions pour confirmer    la compréhension;</w:t>
            </w:r>
          </w:p>
        </w:tc>
        <w:tc>
          <w:tcPr>
            <w:tcW w:w="1008" w:type="dxa"/>
          </w:tcPr>
          <w:p w:rsidR="00434E3F" w:rsidRPr="00E23489" w:rsidRDefault="00434E3F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434E3F" w:rsidRPr="00E23489" w:rsidRDefault="00434E3F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434E3F" w:rsidRPr="00E23489" w:rsidRDefault="00434E3F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434E3F" w:rsidRPr="00C9073B" w:rsidTr="00E066AE">
        <w:trPr>
          <w:trHeight w:val="576"/>
        </w:trPr>
        <w:tc>
          <w:tcPr>
            <w:tcW w:w="810" w:type="dxa"/>
          </w:tcPr>
          <w:p w:rsidR="00434E3F" w:rsidRPr="00DC278E" w:rsidRDefault="00434E3F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434E3F" w:rsidRDefault="00434E3F" w:rsidP="00D41DBF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utilise et interprète des indices non verbaux (p. ex., langage corporel, expressions du visage, gestes).</w:t>
            </w:r>
          </w:p>
        </w:tc>
        <w:tc>
          <w:tcPr>
            <w:tcW w:w="1008" w:type="dxa"/>
          </w:tcPr>
          <w:p w:rsidR="00434E3F" w:rsidRPr="00E23489" w:rsidRDefault="00434E3F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434E3F" w:rsidRPr="00E23489" w:rsidRDefault="00434E3F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434E3F" w:rsidRPr="00E23489" w:rsidRDefault="00434E3F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p w:rsidR="00606E71" w:rsidRDefault="00606E71" w:rsidP="00E066AE">
      <w:pPr>
        <w:spacing w:before="60" w:after="60"/>
        <w:rPr>
          <w:rFonts w:cs="Calibri"/>
          <w:b/>
          <w:sz w:val="24"/>
          <w:szCs w:val="24"/>
          <w:lang w:val="fr-CA"/>
        </w:rPr>
      </w:pPr>
    </w:p>
    <w:p w:rsidR="00E066AE" w:rsidRDefault="00E066AE" w:rsidP="00E066AE">
      <w:pPr>
        <w:spacing w:before="60" w:after="60"/>
        <w:rPr>
          <w:rFonts w:cs="Calibri"/>
          <w:sz w:val="24"/>
          <w:szCs w:val="24"/>
          <w:lang w:val="fr-CA"/>
        </w:rPr>
      </w:pPr>
      <w:r w:rsidRPr="00E23489">
        <w:rPr>
          <w:rFonts w:cs="Calibri"/>
          <w:b/>
          <w:sz w:val="24"/>
          <w:szCs w:val="24"/>
          <w:lang w:val="fr-CA"/>
        </w:rPr>
        <w:t>La tâche :</w:t>
      </w:r>
      <w:r w:rsidRPr="00E23489">
        <w:rPr>
          <w:rFonts w:cs="Calibri"/>
          <w:b/>
          <w:sz w:val="24"/>
          <w:szCs w:val="24"/>
          <w:lang w:val="fr-CA"/>
        </w:rPr>
        <w:tab/>
      </w:r>
      <w:r w:rsidRPr="00E23489">
        <w:rPr>
          <w:rFonts w:cs="Calibri"/>
          <w:sz w:val="24"/>
          <w:szCs w:val="24"/>
          <w:lang w:val="fr-CA"/>
        </w:rPr>
        <w:t xml:space="preserve">a été réussie ___   </w:t>
      </w:r>
      <w:r w:rsidRPr="00E23489">
        <w:rPr>
          <w:rFonts w:cs="Calibri"/>
          <w:sz w:val="24"/>
          <w:szCs w:val="24"/>
          <w:lang w:val="fr-CA"/>
        </w:rPr>
        <w:tab/>
      </w:r>
      <w:r w:rsidRPr="00E23489">
        <w:rPr>
          <w:rFonts w:cs="Calibri"/>
          <w:sz w:val="24"/>
          <w:szCs w:val="24"/>
          <w:lang w:val="fr-CA"/>
        </w:rPr>
        <w:tab/>
        <w:t>doit être refaite ___</w:t>
      </w:r>
    </w:p>
    <w:p w:rsidR="00BB05BA" w:rsidRDefault="00BB05BA" w:rsidP="00E066AE">
      <w:pPr>
        <w:spacing w:before="60" w:after="60"/>
        <w:rPr>
          <w:rFonts w:cs="Calibri"/>
          <w:sz w:val="24"/>
          <w:szCs w:val="24"/>
          <w:lang w:val="fr-CA"/>
        </w:rPr>
      </w:pPr>
    </w:p>
    <w:tbl>
      <w:tblPr>
        <w:tblW w:w="10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5"/>
      </w:tblGrid>
      <w:tr w:rsidR="00E066AE" w:rsidRPr="00C9073B" w:rsidTr="00E066AE">
        <w:trPr>
          <w:trHeight w:val="341"/>
        </w:trPr>
        <w:tc>
          <w:tcPr>
            <w:tcW w:w="10285" w:type="dxa"/>
            <w:shd w:val="clear" w:color="auto" w:fill="auto"/>
            <w:vAlign w:val="center"/>
          </w:tcPr>
          <w:p w:rsidR="00E066AE" w:rsidRPr="00E23489" w:rsidRDefault="00E066AE" w:rsidP="00E066AE">
            <w:pPr>
              <w:pStyle w:val="Titre4"/>
              <w:spacing w:before="0" w:after="0" w:line="276" w:lineRule="auto"/>
              <w:rPr>
                <w:rFonts w:ascii="Calibri" w:hAnsi="Calibri" w:cs="Calibri"/>
                <w:sz w:val="24"/>
                <w:szCs w:val="24"/>
                <w:lang w:val="fr-CA" w:eastAsia="en-US"/>
              </w:rPr>
            </w:pPr>
            <w:r w:rsidRPr="00E23489">
              <w:rPr>
                <w:rFonts w:ascii="Calibri" w:hAnsi="Calibri" w:cs="Calibri"/>
                <w:sz w:val="24"/>
                <w:szCs w:val="24"/>
                <w:lang w:val="fr-CA" w:eastAsia="en-US"/>
              </w:rPr>
              <w:t>Commentaires de la personne apprenante</w:t>
            </w:r>
          </w:p>
        </w:tc>
      </w:tr>
      <w:tr w:rsidR="00E066AE" w:rsidRPr="00C9073B" w:rsidTr="00E066AE">
        <w:trPr>
          <w:trHeight w:val="1241"/>
        </w:trPr>
        <w:tc>
          <w:tcPr>
            <w:tcW w:w="10285" w:type="dxa"/>
          </w:tcPr>
          <w:p w:rsidR="00BB05BA" w:rsidRDefault="00BB05BA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BB05BA" w:rsidRPr="00E23489" w:rsidRDefault="00BB05BA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p w:rsidR="00670ABF" w:rsidRDefault="00670ABF" w:rsidP="00E066AE">
      <w:pPr>
        <w:spacing w:after="0"/>
        <w:ind w:right="-324"/>
        <w:rPr>
          <w:rFonts w:cs="Calibri"/>
          <w:b/>
          <w:bCs/>
          <w:sz w:val="24"/>
          <w:szCs w:val="24"/>
          <w:lang w:val="fr-CA"/>
        </w:rPr>
      </w:pPr>
    </w:p>
    <w:p w:rsidR="00E066AE" w:rsidRPr="00E23489" w:rsidRDefault="00E066AE" w:rsidP="00E066AE">
      <w:pPr>
        <w:spacing w:after="0"/>
        <w:ind w:right="-324"/>
        <w:rPr>
          <w:rFonts w:cs="Calibri"/>
          <w:b/>
          <w:bCs/>
          <w:sz w:val="24"/>
          <w:szCs w:val="24"/>
          <w:lang w:val="fr-CA"/>
        </w:rPr>
      </w:pPr>
      <w:r w:rsidRPr="00E23489">
        <w:rPr>
          <w:rFonts w:cs="Calibri"/>
          <w:b/>
          <w:bCs/>
          <w:sz w:val="24"/>
          <w:szCs w:val="24"/>
          <w:lang w:val="fr-CA"/>
        </w:rPr>
        <w:t>____________________________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______</w:t>
      </w:r>
      <w:r w:rsidRPr="00E23489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ab/>
        <w:t>_________________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</w:t>
      </w:r>
      <w:r w:rsidRPr="00E23489">
        <w:rPr>
          <w:rFonts w:cs="Calibri"/>
          <w:b/>
          <w:bCs/>
          <w:sz w:val="24"/>
          <w:szCs w:val="24"/>
          <w:lang w:val="fr-CA"/>
        </w:rPr>
        <w:t>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_____</w:t>
      </w:r>
    </w:p>
    <w:p w:rsidR="00E066AE" w:rsidRPr="00E23489" w:rsidRDefault="00E066AE" w:rsidP="003C7A84">
      <w:pPr>
        <w:pStyle w:val="Titre4"/>
        <w:spacing w:before="0" w:after="0"/>
        <w:rPr>
          <w:rFonts w:ascii="Calibri" w:hAnsi="Calibri" w:cs="Calibri"/>
          <w:sz w:val="24"/>
          <w:szCs w:val="24"/>
          <w:lang w:val="fr-CA"/>
        </w:rPr>
      </w:pPr>
      <w:r w:rsidRPr="00E23489">
        <w:rPr>
          <w:rFonts w:ascii="Calibri" w:hAnsi="Calibri" w:cs="Calibri"/>
          <w:sz w:val="24"/>
          <w:szCs w:val="24"/>
          <w:lang w:val="fr-CA"/>
        </w:rPr>
        <w:t>Formateur ou formatrice</w:t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  <w:t>Signature de la personne apprenante</w:t>
      </w:r>
      <w:r w:rsidR="003C7A84" w:rsidRPr="00E23489">
        <w:rPr>
          <w:rFonts w:ascii="Calibri" w:hAnsi="Calibri" w:cs="Calibri"/>
          <w:sz w:val="24"/>
          <w:szCs w:val="24"/>
          <w:lang w:val="fr-CA"/>
        </w:rPr>
        <w:br/>
      </w:r>
      <w:r w:rsidRPr="00E23489">
        <w:rPr>
          <w:rFonts w:ascii="Calibri" w:hAnsi="Calibri" w:cs="Calibri"/>
          <w:sz w:val="24"/>
          <w:szCs w:val="24"/>
          <w:lang w:val="fr-CA"/>
        </w:rPr>
        <w:t xml:space="preserve">(en lettres moulées) </w:t>
      </w:r>
    </w:p>
    <w:p w:rsidR="00E066AE" w:rsidRPr="00E23489" w:rsidRDefault="00E066AE" w:rsidP="00A72621">
      <w:pPr>
        <w:rPr>
          <w:rFonts w:cs="Calibri"/>
          <w:sz w:val="24"/>
          <w:szCs w:val="24"/>
          <w:lang w:val="fr-CA"/>
        </w:rPr>
      </w:pPr>
    </w:p>
    <w:sectPr w:rsidR="00E066AE" w:rsidRPr="00E23489" w:rsidSect="00224E21">
      <w:pgSz w:w="12240" w:h="15840"/>
      <w:pgMar w:top="720" w:right="1325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337" w:rsidRDefault="00F22337" w:rsidP="004C0FE9">
      <w:pPr>
        <w:spacing w:after="0" w:line="240" w:lineRule="auto"/>
      </w:pPr>
      <w:r>
        <w:separator/>
      </w:r>
    </w:p>
  </w:endnote>
  <w:endnote w:type="continuationSeparator" w:id="0">
    <w:p w:rsidR="00F22337" w:rsidRDefault="00F22337" w:rsidP="004C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337" w:rsidRDefault="00F22337" w:rsidP="004C0FE9">
      <w:pPr>
        <w:spacing w:after="0" w:line="240" w:lineRule="auto"/>
      </w:pPr>
      <w:r>
        <w:separator/>
      </w:r>
    </w:p>
  </w:footnote>
  <w:footnote w:type="continuationSeparator" w:id="0">
    <w:p w:rsidR="00F22337" w:rsidRDefault="00F22337" w:rsidP="004C0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160" w:hanging="360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877" w:hanging="180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2">
      <w:numFmt w:val="bullet"/>
      <w:lvlText w:val="•"/>
      <w:lvlJc w:val="left"/>
      <w:pPr>
        <w:ind w:left="2872" w:hanging="180"/>
      </w:pPr>
    </w:lvl>
    <w:lvl w:ilvl="3">
      <w:numFmt w:val="bullet"/>
      <w:lvlText w:val="•"/>
      <w:lvlJc w:val="left"/>
      <w:pPr>
        <w:ind w:left="3868" w:hanging="180"/>
      </w:pPr>
    </w:lvl>
    <w:lvl w:ilvl="4">
      <w:numFmt w:val="bullet"/>
      <w:lvlText w:val="•"/>
      <w:lvlJc w:val="left"/>
      <w:pPr>
        <w:ind w:left="4864" w:hanging="180"/>
      </w:pPr>
    </w:lvl>
    <w:lvl w:ilvl="5">
      <w:numFmt w:val="bullet"/>
      <w:lvlText w:val="•"/>
      <w:lvlJc w:val="left"/>
      <w:pPr>
        <w:ind w:left="5860" w:hanging="180"/>
      </w:pPr>
    </w:lvl>
    <w:lvl w:ilvl="6">
      <w:numFmt w:val="bullet"/>
      <w:lvlText w:val="•"/>
      <w:lvlJc w:val="left"/>
      <w:pPr>
        <w:ind w:left="6856" w:hanging="180"/>
      </w:pPr>
    </w:lvl>
    <w:lvl w:ilvl="7">
      <w:numFmt w:val="bullet"/>
      <w:lvlText w:val="•"/>
      <w:lvlJc w:val="left"/>
      <w:pPr>
        <w:ind w:left="7852" w:hanging="180"/>
      </w:pPr>
    </w:lvl>
    <w:lvl w:ilvl="8">
      <w:numFmt w:val="bullet"/>
      <w:lvlText w:val="•"/>
      <w:lvlJc w:val="left"/>
      <w:pPr>
        <w:ind w:left="8848" w:hanging="180"/>
      </w:pPr>
    </w:lvl>
  </w:abstractNum>
  <w:abstractNum w:abstractNumId="1">
    <w:nsid w:val="00000405"/>
    <w:multiLevelType w:val="multilevel"/>
    <w:tmpl w:val="00000888"/>
    <w:lvl w:ilvl="0">
      <w:numFmt w:val="bullet"/>
      <w:lvlText w:val="•"/>
      <w:lvlJc w:val="left"/>
      <w:pPr>
        <w:ind w:left="1160" w:hanging="360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1">
      <w:numFmt w:val="bullet"/>
      <w:lvlText w:val="-"/>
      <w:lvlJc w:val="left"/>
      <w:pPr>
        <w:ind w:left="3526" w:hanging="123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2">
      <w:numFmt w:val="bullet"/>
      <w:lvlText w:val="•"/>
      <w:lvlJc w:val="left"/>
      <w:pPr>
        <w:ind w:left="2669" w:hanging="123"/>
      </w:pPr>
    </w:lvl>
    <w:lvl w:ilvl="3">
      <w:numFmt w:val="bullet"/>
      <w:lvlText w:val="•"/>
      <w:lvlJc w:val="left"/>
      <w:pPr>
        <w:ind w:left="3690" w:hanging="123"/>
      </w:pPr>
    </w:lvl>
    <w:lvl w:ilvl="4">
      <w:numFmt w:val="bullet"/>
      <w:lvlText w:val="•"/>
      <w:lvlJc w:val="left"/>
      <w:pPr>
        <w:ind w:left="4712" w:hanging="123"/>
      </w:pPr>
    </w:lvl>
    <w:lvl w:ilvl="5">
      <w:numFmt w:val="bullet"/>
      <w:lvlText w:val="•"/>
      <w:lvlJc w:val="left"/>
      <w:pPr>
        <w:ind w:left="5733" w:hanging="123"/>
      </w:pPr>
    </w:lvl>
    <w:lvl w:ilvl="6">
      <w:numFmt w:val="bullet"/>
      <w:lvlText w:val="•"/>
      <w:lvlJc w:val="left"/>
      <w:pPr>
        <w:ind w:left="6754" w:hanging="123"/>
      </w:pPr>
    </w:lvl>
    <w:lvl w:ilvl="7">
      <w:numFmt w:val="bullet"/>
      <w:lvlText w:val="•"/>
      <w:lvlJc w:val="left"/>
      <w:pPr>
        <w:ind w:left="7776" w:hanging="123"/>
      </w:pPr>
    </w:lvl>
    <w:lvl w:ilvl="8">
      <w:numFmt w:val="bullet"/>
      <w:lvlText w:val="•"/>
      <w:lvlJc w:val="left"/>
      <w:pPr>
        <w:ind w:left="8797" w:hanging="123"/>
      </w:pPr>
    </w:lvl>
  </w:abstractNum>
  <w:abstractNum w:abstractNumId="2">
    <w:nsid w:val="00000406"/>
    <w:multiLevelType w:val="multilevel"/>
    <w:tmpl w:val="C6C4D7D2"/>
    <w:lvl w:ilvl="0">
      <w:start w:val="1"/>
      <w:numFmt w:val="decimal"/>
      <w:lvlText w:val="%1."/>
      <w:lvlJc w:val="left"/>
      <w:pPr>
        <w:ind w:left="1888" w:hanging="380"/>
      </w:pPr>
      <w:rPr>
        <w:rFonts w:ascii="Calibri" w:hAnsi="Calibri" w:cs="Arial" w:hint="default"/>
        <w:b w:val="0"/>
        <w:bCs w:val="0"/>
        <w:color w:val="000000" w:themeColor="text1"/>
        <w:sz w:val="20"/>
        <w:szCs w:val="20"/>
      </w:rPr>
    </w:lvl>
    <w:lvl w:ilvl="1">
      <w:numFmt w:val="bullet"/>
      <w:lvlText w:val="•"/>
      <w:lvlJc w:val="left"/>
      <w:pPr>
        <w:ind w:left="2789" w:hanging="380"/>
      </w:pPr>
    </w:lvl>
    <w:lvl w:ilvl="2">
      <w:numFmt w:val="bullet"/>
      <w:lvlText w:val="•"/>
      <w:lvlJc w:val="left"/>
      <w:pPr>
        <w:ind w:left="3690" w:hanging="380"/>
      </w:pPr>
    </w:lvl>
    <w:lvl w:ilvl="3">
      <w:numFmt w:val="bullet"/>
      <w:lvlText w:val="•"/>
      <w:lvlJc w:val="left"/>
      <w:pPr>
        <w:ind w:left="4591" w:hanging="380"/>
      </w:pPr>
    </w:lvl>
    <w:lvl w:ilvl="4">
      <w:numFmt w:val="bullet"/>
      <w:lvlText w:val="•"/>
      <w:lvlJc w:val="left"/>
      <w:pPr>
        <w:ind w:left="5492" w:hanging="380"/>
      </w:pPr>
    </w:lvl>
    <w:lvl w:ilvl="5">
      <w:numFmt w:val="bullet"/>
      <w:lvlText w:val="•"/>
      <w:lvlJc w:val="left"/>
      <w:pPr>
        <w:ind w:left="6394" w:hanging="380"/>
      </w:pPr>
    </w:lvl>
    <w:lvl w:ilvl="6">
      <w:numFmt w:val="bullet"/>
      <w:lvlText w:val="•"/>
      <w:lvlJc w:val="left"/>
      <w:pPr>
        <w:ind w:left="7295" w:hanging="380"/>
      </w:pPr>
    </w:lvl>
    <w:lvl w:ilvl="7">
      <w:numFmt w:val="bullet"/>
      <w:lvlText w:val="•"/>
      <w:lvlJc w:val="left"/>
      <w:pPr>
        <w:ind w:left="8196" w:hanging="380"/>
      </w:pPr>
    </w:lvl>
    <w:lvl w:ilvl="8">
      <w:numFmt w:val="bullet"/>
      <w:lvlText w:val="•"/>
      <w:lvlJc w:val="left"/>
      <w:pPr>
        <w:ind w:left="9097" w:hanging="380"/>
      </w:pPr>
    </w:lvl>
  </w:abstractNum>
  <w:abstractNum w:abstractNumId="3">
    <w:nsid w:val="04165FF1"/>
    <w:multiLevelType w:val="hybridMultilevel"/>
    <w:tmpl w:val="7F88EE6C"/>
    <w:lvl w:ilvl="0" w:tplc="9B661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77FF6"/>
    <w:multiLevelType w:val="hybridMultilevel"/>
    <w:tmpl w:val="C32283A4"/>
    <w:lvl w:ilvl="0" w:tplc="DBC47D70">
      <w:start w:val="1"/>
      <w:numFmt w:val="decimal"/>
      <w:lvlText w:val="%1."/>
      <w:lvlJc w:val="left"/>
      <w:pPr>
        <w:ind w:left="720" w:hanging="360"/>
      </w:pPr>
    </w:lvl>
    <w:lvl w:ilvl="1" w:tplc="D18A12B8">
      <w:start w:val="1"/>
      <w:numFmt w:val="lowerLetter"/>
      <w:lvlText w:val="%2."/>
      <w:lvlJc w:val="left"/>
      <w:pPr>
        <w:ind w:left="1440" w:hanging="360"/>
      </w:pPr>
    </w:lvl>
    <w:lvl w:ilvl="2" w:tplc="A4CEFD98" w:tentative="1">
      <w:start w:val="1"/>
      <w:numFmt w:val="lowerRoman"/>
      <w:lvlText w:val="%3."/>
      <w:lvlJc w:val="right"/>
      <w:pPr>
        <w:ind w:left="2160" w:hanging="180"/>
      </w:pPr>
    </w:lvl>
    <w:lvl w:ilvl="3" w:tplc="57D27388" w:tentative="1">
      <w:start w:val="1"/>
      <w:numFmt w:val="decimal"/>
      <w:lvlText w:val="%4."/>
      <w:lvlJc w:val="left"/>
      <w:pPr>
        <w:ind w:left="2880" w:hanging="360"/>
      </w:pPr>
    </w:lvl>
    <w:lvl w:ilvl="4" w:tplc="A3F20030" w:tentative="1">
      <w:start w:val="1"/>
      <w:numFmt w:val="lowerLetter"/>
      <w:lvlText w:val="%5."/>
      <w:lvlJc w:val="left"/>
      <w:pPr>
        <w:ind w:left="3600" w:hanging="360"/>
      </w:pPr>
    </w:lvl>
    <w:lvl w:ilvl="5" w:tplc="A5B6A50A" w:tentative="1">
      <w:start w:val="1"/>
      <w:numFmt w:val="lowerRoman"/>
      <w:lvlText w:val="%6."/>
      <w:lvlJc w:val="right"/>
      <w:pPr>
        <w:ind w:left="4320" w:hanging="180"/>
      </w:pPr>
    </w:lvl>
    <w:lvl w:ilvl="6" w:tplc="0780295A" w:tentative="1">
      <w:start w:val="1"/>
      <w:numFmt w:val="decimal"/>
      <w:lvlText w:val="%7."/>
      <w:lvlJc w:val="left"/>
      <w:pPr>
        <w:ind w:left="5040" w:hanging="360"/>
      </w:pPr>
    </w:lvl>
    <w:lvl w:ilvl="7" w:tplc="BEF8E6A0" w:tentative="1">
      <w:start w:val="1"/>
      <w:numFmt w:val="lowerLetter"/>
      <w:lvlText w:val="%8."/>
      <w:lvlJc w:val="left"/>
      <w:pPr>
        <w:ind w:left="5760" w:hanging="360"/>
      </w:pPr>
    </w:lvl>
    <w:lvl w:ilvl="8" w:tplc="414665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B3092"/>
    <w:multiLevelType w:val="hybridMultilevel"/>
    <w:tmpl w:val="40F44934"/>
    <w:lvl w:ilvl="0" w:tplc="574690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D05C04FA" w:tentative="1">
      <w:start w:val="1"/>
      <w:numFmt w:val="lowerLetter"/>
      <w:lvlText w:val="%2."/>
      <w:lvlJc w:val="left"/>
      <w:pPr>
        <w:ind w:left="1440" w:hanging="360"/>
      </w:pPr>
    </w:lvl>
    <w:lvl w:ilvl="2" w:tplc="2FCE6E16" w:tentative="1">
      <w:start w:val="1"/>
      <w:numFmt w:val="lowerRoman"/>
      <w:lvlText w:val="%3."/>
      <w:lvlJc w:val="right"/>
      <w:pPr>
        <w:ind w:left="2160" w:hanging="180"/>
      </w:pPr>
    </w:lvl>
    <w:lvl w:ilvl="3" w:tplc="BC442298" w:tentative="1">
      <w:start w:val="1"/>
      <w:numFmt w:val="decimal"/>
      <w:lvlText w:val="%4."/>
      <w:lvlJc w:val="left"/>
      <w:pPr>
        <w:ind w:left="2880" w:hanging="360"/>
      </w:pPr>
    </w:lvl>
    <w:lvl w:ilvl="4" w:tplc="6F5453D8" w:tentative="1">
      <w:start w:val="1"/>
      <w:numFmt w:val="lowerLetter"/>
      <w:lvlText w:val="%5."/>
      <w:lvlJc w:val="left"/>
      <w:pPr>
        <w:ind w:left="3600" w:hanging="360"/>
      </w:pPr>
    </w:lvl>
    <w:lvl w:ilvl="5" w:tplc="DE6C657C" w:tentative="1">
      <w:start w:val="1"/>
      <w:numFmt w:val="lowerRoman"/>
      <w:lvlText w:val="%6."/>
      <w:lvlJc w:val="right"/>
      <w:pPr>
        <w:ind w:left="4320" w:hanging="180"/>
      </w:pPr>
    </w:lvl>
    <w:lvl w:ilvl="6" w:tplc="AF865662" w:tentative="1">
      <w:start w:val="1"/>
      <w:numFmt w:val="decimal"/>
      <w:lvlText w:val="%7."/>
      <w:lvlJc w:val="left"/>
      <w:pPr>
        <w:ind w:left="5040" w:hanging="360"/>
      </w:pPr>
    </w:lvl>
    <w:lvl w:ilvl="7" w:tplc="83F27B1E" w:tentative="1">
      <w:start w:val="1"/>
      <w:numFmt w:val="lowerLetter"/>
      <w:lvlText w:val="%8."/>
      <w:lvlJc w:val="left"/>
      <w:pPr>
        <w:ind w:left="5760" w:hanging="360"/>
      </w:pPr>
    </w:lvl>
    <w:lvl w:ilvl="8" w:tplc="AC165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40B44"/>
    <w:multiLevelType w:val="hybridMultilevel"/>
    <w:tmpl w:val="D80AA40E"/>
    <w:lvl w:ilvl="0" w:tplc="802C9C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1FC61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DCA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8C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CE4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1076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6A5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E0AA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C2D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8D32BA"/>
    <w:multiLevelType w:val="hybridMultilevel"/>
    <w:tmpl w:val="7D6AB304"/>
    <w:lvl w:ilvl="0" w:tplc="0C0C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>
    <w:nsid w:val="1B7D4489"/>
    <w:multiLevelType w:val="hybridMultilevel"/>
    <w:tmpl w:val="F0C6801A"/>
    <w:lvl w:ilvl="0" w:tplc="0C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3570" w:hanging="180"/>
      </w:pPr>
    </w:lvl>
    <w:lvl w:ilvl="3" w:tplc="0C0C000F" w:tentative="1">
      <w:start w:val="1"/>
      <w:numFmt w:val="decimal"/>
      <w:lvlText w:val="%4."/>
      <w:lvlJc w:val="left"/>
      <w:pPr>
        <w:ind w:left="4290" w:hanging="360"/>
      </w:pPr>
    </w:lvl>
    <w:lvl w:ilvl="4" w:tplc="0C0C0019" w:tentative="1">
      <w:start w:val="1"/>
      <w:numFmt w:val="lowerLetter"/>
      <w:lvlText w:val="%5."/>
      <w:lvlJc w:val="left"/>
      <w:pPr>
        <w:ind w:left="5010" w:hanging="360"/>
      </w:pPr>
    </w:lvl>
    <w:lvl w:ilvl="5" w:tplc="0C0C001B" w:tentative="1">
      <w:start w:val="1"/>
      <w:numFmt w:val="lowerRoman"/>
      <w:lvlText w:val="%6."/>
      <w:lvlJc w:val="right"/>
      <w:pPr>
        <w:ind w:left="5730" w:hanging="180"/>
      </w:pPr>
    </w:lvl>
    <w:lvl w:ilvl="6" w:tplc="0C0C000F" w:tentative="1">
      <w:start w:val="1"/>
      <w:numFmt w:val="decimal"/>
      <w:lvlText w:val="%7."/>
      <w:lvlJc w:val="left"/>
      <w:pPr>
        <w:ind w:left="6450" w:hanging="360"/>
      </w:pPr>
    </w:lvl>
    <w:lvl w:ilvl="7" w:tplc="0C0C0019" w:tentative="1">
      <w:start w:val="1"/>
      <w:numFmt w:val="lowerLetter"/>
      <w:lvlText w:val="%8."/>
      <w:lvlJc w:val="left"/>
      <w:pPr>
        <w:ind w:left="7170" w:hanging="360"/>
      </w:pPr>
    </w:lvl>
    <w:lvl w:ilvl="8" w:tplc="0C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9">
    <w:nsid w:val="23B34536"/>
    <w:multiLevelType w:val="hybridMultilevel"/>
    <w:tmpl w:val="66DEE058"/>
    <w:lvl w:ilvl="0" w:tplc="EBA24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D6F1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3C1B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363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AB0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4E9A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2F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DAD0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4055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550633"/>
    <w:multiLevelType w:val="hybridMultilevel"/>
    <w:tmpl w:val="FF109DC6"/>
    <w:lvl w:ilvl="0" w:tplc="F16EB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0E6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4CE6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48B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E9D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C65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4A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C4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F4F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C273A"/>
    <w:multiLevelType w:val="hybridMultilevel"/>
    <w:tmpl w:val="1B56FE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8421A"/>
    <w:multiLevelType w:val="hybridMultilevel"/>
    <w:tmpl w:val="688AF44C"/>
    <w:lvl w:ilvl="0" w:tplc="0C0C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3">
    <w:nsid w:val="364815E5"/>
    <w:multiLevelType w:val="hybridMultilevel"/>
    <w:tmpl w:val="548847F2"/>
    <w:lvl w:ilvl="0" w:tplc="8CB0C1C0">
      <w:start w:val="1"/>
      <w:numFmt w:val="decimal"/>
      <w:lvlText w:val="%1)"/>
      <w:lvlJc w:val="left"/>
      <w:pPr>
        <w:ind w:left="720" w:hanging="360"/>
      </w:pPr>
      <w:rPr>
        <w:rFonts w:ascii="Book Antiqua" w:hAnsi="Book Antiqua" w:cs="Times New Roman"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4C4660"/>
    <w:multiLevelType w:val="hybridMultilevel"/>
    <w:tmpl w:val="1FC8B1B4"/>
    <w:lvl w:ilvl="0" w:tplc="9EE66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34CF5"/>
    <w:multiLevelType w:val="hybridMultilevel"/>
    <w:tmpl w:val="049C1530"/>
    <w:lvl w:ilvl="0" w:tplc="0C0C000F">
      <w:start w:val="1"/>
      <w:numFmt w:val="decimal"/>
      <w:lvlText w:val="%1."/>
      <w:lvlJc w:val="left"/>
      <w:pPr>
        <w:ind w:left="2130" w:hanging="360"/>
      </w:pPr>
    </w:lvl>
    <w:lvl w:ilvl="1" w:tplc="0C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3570" w:hanging="180"/>
      </w:pPr>
    </w:lvl>
    <w:lvl w:ilvl="3" w:tplc="0C0C000F" w:tentative="1">
      <w:start w:val="1"/>
      <w:numFmt w:val="decimal"/>
      <w:lvlText w:val="%4."/>
      <w:lvlJc w:val="left"/>
      <w:pPr>
        <w:ind w:left="4290" w:hanging="360"/>
      </w:pPr>
    </w:lvl>
    <w:lvl w:ilvl="4" w:tplc="0C0C0019" w:tentative="1">
      <w:start w:val="1"/>
      <w:numFmt w:val="lowerLetter"/>
      <w:lvlText w:val="%5."/>
      <w:lvlJc w:val="left"/>
      <w:pPr>
        <w:ind w:left="5010" w:hanging="360"/>
      </w:pPr>
    </w:lvl>
    <w:lvl w:ilvl="5" w:tplc="0C0C001B" w:tentative="1">
      <w:start w:val="1"/>
      <w:numFmt w:val="lowerRoman"/>
      <w:lvlText w:val="%6."/>
      <w:lvlJc w:val="right"/>
      <w:pPr>
        <w:ind w:left="5730" w:hanging="180"/>
      </w:pPr>
    </w:lvl>
    <w:lvl w:ilvl="6" w:tplc="0C0C000F" w:tentative="1">
      <w:start w:val="1"/>
      <w:numFmt w:val="decimal"/>
      <w:lvlText w:val="%7."/>
      <w:lvlJc w:val="left"/>
      <w:pPr>
        <w:ind w:left="6450" w:hanging="360"/>
      </w:pPr>
    </w:lvl>
    <w:lvl w:ilvl="7" w:tplc="0C0C0019" w:tentative="1">
      <w:start w:val="1"/>
      <w:numFmt w:val="lowerLetter"/>
      <w:lvlText w:val="%8."/>
      <w:lvlJc w:val="left"/>
      <w:pPr>
        <w:ind w:left="7170" w:hanging="360"/>
      </w:pPr>
    </w:lvl>
    <w:lvl w:ilvl="8" w:tplc="0C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6">
    <w:nsid w:val="45E81E29"/>
    <w:multiLevelType w:val="hybridMultilevel"/>
    <w:tmpl w:val="3ACCF988"/>
    <w:lvl w:ilvl="0" w:tplc="907C8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29B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22C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CAD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B2E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229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6E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076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7470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32BCA"/>
    <w:multiLevelType w:val="hybridMultilevel"/>
    <w:tmpl w:val="42EE073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64402"/>
    <w:multiLevelType w:val="hybridMultilevel"/>
    <w:tmpl w:val="A484ED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043A8D"/>
    <w:multiLevelType w:val="hybridMultilevel"/>
    <w:tmpl w:val="1F80BA8C"/>
    <w:lvl w:ilvl="0" w:tplc="0C0C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0">
    <w:nsid w:val="64DD3F15"/>
    <w:multiLevelType w:val="hybridMultilevel"/>
    <w:tmpl w:val="5DB42290"/>
    <w:lvl w:ilvl="0" w:tplc="2A649DD4">
      <w:start w:val="1"/>
      <w:numFmt w:val="decimal"/>
      <w:lvlText w:val="%1)"/>
      <w:lvlJc w:val="left"/>
      <w:pPr>
        <w:ind w:left="4386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5106" w:hanging="360"/>
      </w:pPr>
    </w:lvl>
    <w:lvl w:ilvl="2" w:tplc="0C0C001B" w:tentative="1">
      <w:start w:val="1"/>
      <w:numFmt w:val="lowerRoman"/>
      <w:lvlText w:val="%3."/>
      <w:lvlJc w:val="right"/>
      <w:pPr>
        <w:ind w:left="5826" w:hanging="180"/>
      </w:pPr>
    </w:lvl>
    <w:lvl w:ilvl="3" w:tplc="0C0C000F" w:tentative="1">
      <w:start w:val="1"/>
      <w:numFmt w:val="decimal"/>
      <w:lvlText w:val="%4."/>
      <w:lvlJc w:val="left"/>
      <w:pPr>
        <w:ind w:left="6546" w:hanging="360"/>
      </w:pPr>
    </w:lvl>
    <w:lvl w:ilvl="4" w:tplc="0C0C0019" w:tentative="1">
      <w:start w:val="1"/>
      <w:numFmt w:val="lowerLetter"/>
      <w:lvlText w:val="%5."/>
      <w:lvlJc w:val="left"/>
      <w:pPr>
        <w:ind w:left="7266" w:hanging="360"/>
      </w:pPr>
    </w:lvl>
    <w:lvl w:ilvl="5" w:tplc="0C0C001B" w:tentative="1">
      <w:start w:val="1"/>
      <w:numFmt w:val="lowerRoman"/>
      <w:lvlText w:val="%6."/>
      <w:lvlJc w:val="right"/>
      <w:pPr>
        <w:ind w:left="7986" w:hanging="180"/>
      </w:pPr>
    </w:lvl>
    <w:lvl w:ilvl="6" w:tplc="0C0C000F" w:tentative="1">
      <w:start w:val="1"/>
      <w:numFmt w:val="decimal"/>
      <w:lvlText w:val="%7."/>
      <w:lvlJc w:val="left"/>
      <w:pPr>
        <w:ind w:left="8706" w:hanging="360"/>
      </w:pPr>
    </w:lvl>
    <w:lvl w:ilvl="7" w:tplc="0C0C0019" w:tentative="1">
      <w:start w:val="1"/>
      <w:numFmt w:val="lowerLetter"/>
      <w:lvlText w:val="%8."/>
      <w:lvlJc w:val="left"/>
      <w:pPr>
        <w:ind w:left="9426" w:hanging="360"/>
      </w:pPr>
    </w:lvl>
    <w:lvl w:ilvl="8" w:tplc="0C0C001B" w:tentative="1">
      <w:start w:val="1"/>
      <w:numFmt w:val="lowerRoman"/>
      <w:lvlText w:val="%9."/>
      <w:lvlJc w:val="right"/>
      <w:pPr>
        <w:ind w:left="10146" w:hanging="180"/>
      </w:pPr>
    </w:lvl>
  </w:abstractNum>
  <w:abstractNum w:abstractNumId="21">
    <w:nsid w:val="6B446978"/>
    <w:multiLevelType w:val="hybridMultilevel"/>
    <w:tmpl w:val="DFAAF8B0"/>
    <w:lvl w:ilvl="0" w:tplc="2342F80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765638"/>
    <w:multiLevelType w:val="singleLevel"/>
    <w:tmpl w:val="D6283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22"/>
  </w:num>
  <w:num w:numId="5">
    <w:abstractNumId w:val="5"/>
  </w:num>
  <w:num w:numId="6">
    <w:abstractNumId w:val="4"/>
  </w:num>
  <w:num w:numId="7">
    <w:abstractNumId w:val="10"/>
  </w:num>
  <w:num w:numId="8">
    <w:abstractNumId w:val="14"/>
  </w:num>
  <w:num w:numId="9">
    <w:abstractNumId w:val="21"/>
  </w:num>
  <w:num w:numId="10">
    <w:abstractNumId w:val="12"/>
  </w:num>
  <w:num w:numId="11">
    <w:abstractNumId w:val="15"/>
  </w:num>
  <w:num w:numId="12">
    <w:abstractNumId w:val="7"/>
  </w:num>
  <w:num w:numId="13">
    <w:abstractNumId w:val="8"/>
  </w:num>
  <w:num w:numId="14">
    <w:abstractNumId w:val="11"/>
  </w:num>
  <w:num w:numId="15">
    <w:abstractNumId w:val="18"/>
  </w:num>
  <w:num w:numId="16">
    <w:abstractNumId w:val="20"/>
  </w:num>
  <w:num w:numId="17">
    <w:abstractNumId w:val="13"/>
  </w:num>
  <w:num w:numId="18">
    <w:abstractNumId w:val="17"/>
  </w:num>
  <w:num w:numId="19">
    <w:abstractNumId w:val="3"/>
  </w:num>
  <w:num w:numId="20">
    <w:abstractNumId w:val="0"/>
  </w:num>
  <w:num w:numId="21">
    <w:abstractNumId w:val="19"/>
  </w:num>
  <w:num w:numId="22">
    <w:abstractNumId w:val="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37"/>
    <w:rsid w:val="00013E59"/>
    <w:rsid w:val="00021395"/>
    <w:rsid w:val="000316C8"/>
    <w:rsid w:val="00087559"/>
    <w:rsid w:val="000D1EAE"/>
    <w:rsid w:val="000E43F9"/>
    <w:rsid w:val="00106CFE"/>
    <w:rsid w:val="001242EC"/>
    <w:rsid w:val="00140391"/>
    <w:rsid w:val="00141618"/>
    <w:rsid w:val="00190E3B"/>
    <w:rsid w:val="001A7465"/>
    <w:rsid w:val="00207634"/>
    <w:rsid w:val="00210D9E"/>
    <w:rsid w:val="00220395"/>
    <w:rsid w:val="00224E21"/>
    <w:rsid w:val="00256290"/>
    <w:rsid w:val="00275649"/>
    <w:rsid w:val="00276AFF"/>
    <w:rsid w:val="00291DAB"/>
    <w:rsid w:val="002C26D1"/>
    <w:rsid w:val="002D6065"/>
    <w:rsid w:val="002E74A8"/>
    <w:rsid w:val="002F0498"/>
    <w:rsid w:val="002F735C"/>
    <w:rsid w:val="0030388E"/>
    <w:rsid w:val="00307EF2"/>
    <w:rsid w:val="00332EB8"/>
    <w:rsid w:val="003378DE"/>
    <w:rsid w:val="00351116"/>
    <w:rsid w:val="00371491"/>
    <w:rsid w:val="00386680"/>
    <w:rsid w:val="003C7A84"/>
    <w:rsid w:val="003E190A"/>
    <w:rsid w:val="00412074"/>
    <w:rsid w:val="00434E3F"/>
    <w:rsid w:val="00437B0D"/>
    <w:rsid w:val="004416BB"/>
    <w:rsid w:val="00453501"/>
    <w:rsid w:val="00456072"/>
    <w:rsid w:val="0049237A"/>
    <w:rsid w:val="00493887"/>
    <w:rsid w:val="00496C13"/>
    <w:rsid w:val="004B33E3"/>
    <w:rsid w:val="004C0FE9"/>
    <w:rsid w:val="004D087F"/>
    <w:rsid w:val="004D5E48"/>
    <w:rsid w:val="00517166"/>
    <w:rsid w:val="005874AC"/>
    <w:rsid w:val="005B0DA4"/>
    <w:rsid w:val="005B27C4"/>
    <w:rsid w:val="00606CC2"/>
    <w:rsid w:val="00606E71"/>
    <w:rsid w:val="0061430E"/>
    <w:rsid w:val="00632BE0"/>
    <w:rsid w:val="00643DFE"/>
    <w:rsid w:val="00650FD2"/>
    <w:rsid w:val="00654092"/>
    <w:rsid w:val="0066502A"/>
    <w:rsid w:val="00670ABF"/>
    <w:rsid w:val="006835AE"/>
    <w:rsid w:val="006969A9"/>
    <w:rsid w:val="006B32A1"/>
    <w:rsid w:val="006D0D70"/>
    <w:rsid w:val="006D14AC"/>
    <w:rsid w:val="006D4FC9"/>
    <w:rsid w:val="00714C0E"/>
    <w:rsid w:val="00720E9C"/>
    <w:rsid w:val="0072313A"/>
    <w:rsid w:val="00742FD8"/>
    <w:rsid w:val="007572A2"/>
    <w:rsid w:val="00784404"/>
    <w:rsid w:val="007C43BE"/>
    <w:rsid w:val="00803221"/>
    <w:rsid w:val="00823490"/>
    <w:rsid w:val="008276BC"/>
    <w:rsid w:val="008B115B"/>
    <w:rsid w:val="008E5F1D"/>
    <w:rsid w:val="00907129"/>
    <w:rsid w:val="00937A84"/>
    <w:rsid w:val="0096352D"/>
    <w:rsid w:val="00985A1C"/>
    <w:rsid w:val="009B6A0A"/>
    <w:rsid w:val="009C77E2"/>
    <w:rsid w:val="009C7E75"/>
    <w:rsid w:val="009E04DE"/>
    <w:rsid w:val="009F11F9"/>
    <w:rsid w:val="009F1BDC"/>
    <w:rsid w:val="009F7429"/>
    <w:rsid w:val="009F7ED4"/>
    <w:rsid w:val="00A12C50"/>
    <w:rsid w:val="00A477E8"/>
    <w:rsid w:val="00A57E4B"/>
    <w:rsid w:val="00A70EFD"/>
    <w:rsid w:val="00A72621"/>
    <w:rsid w:val="00A87E6D"/>
    <w:rsid w:val="00A908BC"/>
    <w:rsid w:val="00A97FBE"/>
    <w:rsid w:val="00AA3B2E"/>
    <w:rsid w:val="00B01773"/>
    <w:rsid w:val="00B3646C"/>
    <w:rsid w:val="00B55FAE"/>
    <w:rsid w:val="00B61362"/>
    <w:rsid w:val="00B6395C"/>
    <w:rsid w:val="00B7406F"/>
    <w:rsid w:val="00B75FFE"/>
    <w:rsid w:val="00BB05BA"/>
    <w:rsid w:val="00BC6C8F"/>
    <w:rsid w:val="00BD439C"/>
    <w:rsid w:val="00BE1CC0"/>
    <w:rsid w:val="00BF3550"/>
    <w:rsid w:val="00C53F78"/>
    <w:rsid w:val="00C704E3"/>
    <w:rsid w:val="00C9073B"/>
    <w:rsid w:val="00CD1F1F"/>
    <w:rsid w:val="00D00492"/>
    <w:rsid w:val="00D00DCD"/>
    <w:rsid w:val="00D0478E"/>
    <w:rsid w:val="00D05157"/>
    <w:rsid w:val="00D05379"/>
    <w:rsid w:val="00D41DBF"/>
    <w:rsid w:val="00D51BF9"/>
    <w:rsid w:val="00D74E2A"/>
    <w:rsid w:val="00D80060"/>
    <w:rsid w:val="00D936CD"/>
    <w:rsid w:val="00DB44FD"/>
    <w:rsid w:val="00DC278E"/>
    <w:rsid w:val="00DD1973"/>
    <w:rsid w:val="00DF2519"/>
    <w:rsid w:val="00E01DB6"/>
    <w:rsid w:val="00E059D4"/>
    <w:rsid w:val="00E066AE"/>
    <w:rsid w:val="00E21621"/>
    <w:rsid w:val="00E23489"/>
    <w:rsid w:val="00E51AF4"/>
    <w:rsid w:val="00EA688A"/>
    <w:rsid w:val="00EB1241"/>
    <w:rsid w:val="00F00DDA"/>
    <w:rsid w:val="00F03682"/>
    <w:rsid w:val="00F22337"/>
    <w:rsid w:val="00F244C7"/>
    <w:rsid w:val="00F314DF"/>
    <w:rsid w:val="00F37992"/>
    <w:rsid w:val="00F50DAD"/>
    <w:rsid w:val="00F7714D"/>
    <w:rsid w:val="00FB0EE4"/>
    <w:rsid w:val="00FB2DE2"/>
    <w:rsid w:val="00FB5B0B"/>
    <w:rsid w:val="00FC180F"/>
    <w:rsid w:val="00FC3C16"/>
    <w:rsid w:val="00FC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val="en-CA" w:eastAsia="en-US"/>
    </w:rPr>
  </w:style>
  <w:style w:type="paragraph" w:styleId="Titre2">
    <w:name w:val="heading 2"/>
    <w:basedOn w:val="Normal"/>
    <w:link w:val="Titre2C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2B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5F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75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re4Car">
    <w:name w:val="Titre 4 Car"/>
    <w:link w:val="Titre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link w:val="Titre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Retraitcorpsdetexte2">
    <w:name w:val="Body Text Indent 2"/>
    <w:basedOn w:val="Normal"/>
    <w:link w:val="Retraitcorpsdetexte2C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Paragraphedeliste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5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C0FE9"/>
    <w:rPr>
      <w:sz w:val="22"/>
      <w:szCs w:val="22"/>
      <w:lang w:val="en-CA" w:eastAsia="en-US"/>
    </w:rPr>
  </w:style>
  <w:style w:type="paragraph" w:styleId="Pieddepage">
    <w:name w:val="footer"/>
    <w:basedOn w:val="Normal"/>
    <w:link w:val="Pieddepag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C0FE9"/>
    <w:rPr>
      <w:sz w:val="22"/>
      <w:szCs w:val="22"/>
      <w:lang w:val="en-CA" w:eastAsia="en-US"/>
    </w:rPr>
  </w:style>
  <w:style w:type="paragraph" w:customStyle="1" w:styleId="descriptor">
    <w:name w:val="descriptor"/>
    <w:basedOn w:val="Normal"/>
    <w:qFormat/>
    <w:rsid w:val="00FB0EE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40" w:lineRule="auto"/>
    </w:pPr>
    <w:rPr>
      <w:rFonts w:ascii="Arial" w:eastAsia="Times New Roman" w:hAnsi="Arial" w:cs="Helvetica"/>
      <w:color w:val="000000"/>
      <w:sz w:val="20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650F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21395"/>
    <w:rPr>
      <w:color w:val="800080" w:themeColor="followedHyperlink"/>
      <w:u w:val="single"/>
    </w:rPr>
  </w:style>
  <w:style w:type="paragraph" w:customStyle="1" w:styleId="Default">
    <w:name w:val="Default"/>
    <w:rsid w:val="00F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37992"/>
    <w:pPr>
      <w:spacing w:line="221" w:lineRule="atLeast"/>
    </w:pPr>
    <w:rPr>
      <w:color w:val="auto"/>
    </w:rPr>
  </w:style>
  <w:style w:type="character" w:customStyle="1" w:styleId="A4">
    <w:name w:val="A4"/>
    <w:uiPriority w:val="99"/>
    <w:rsid w:val="00F37992"/>
    <w:rPr>
      <w:b/>
      <w:bCs/>
      <w:color w:val="0065AD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F37992"/>
    <w:rPr>
      <w:color w:val="221E1F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37992"/>
    <w:rPr>
      <w:color w:val="FFFFFF"/>
      <w:sz w:val="16"/>
      <w:szCs w:val="16"/>
    </w:rPr>
  </w:style>
  <w:style w:type="character" w:styleId="lev">
    <w:name w:val="Strong"/>
    <w:basedOn w:val="Policepardfaut"/>
    <w:uiPriority w:val="22"/>
    <w:qFormat/>
    <w:rsid w:val="00412074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75F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5F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5FFE"/>
    <w:rPr>
      <w:lang w:val="en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F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FFE"/>
    <w:rPr>
      <w:b/>
      <w:bCs/>
      <w:lang w:val="en-CA" w:eastAsia="en-US"/>
    </w:rPr>
  </w:style>
  <w:style w:type="paragraph" w:styleId="Rvision">
    <w:name w:val="Revision"/>
    <w:hidden/>
    <w:uiPriority w:val="99"/>
    <w:semiHidden/>
    <w:rsid w:val="00B75FFE"/>
    <w:rPr>
      <w:sz w:val="22"/>
      <w:szCs w:val="22"/>
      <w:lang w:val="en-CA" w:eastAsia="en-US"/>
    </w:rPr>
  </w:style>
  <w:style w:type="character" w:customStyle="1" w:styleId="A5">
    <w:name w:val="A5"/>
    <w:uiPriority w:val="99"/>
    <w:rsid w:val="009C77E2"/>
    <w:rPr>
      <w:i/>
      <w:iCs/>
      <w:color w:val="221E1F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9C77E2"/>
    <w:pPr>
      <w:spacing w:line="221" w:lineRule="atLeast"/>
    </w:pPr>
    <w:rPr>
      <w:color w:val="auto"/>
    </w:rPr>
  </w:style>
  <w:style w:type="character" w:customStyle="1" w:styleId="A0">
    <w:name w:val="A0"/>
    <w:uiPriority w:val="99"/>
    <w:rsid w:val="009C77E2"/>
    <w:rPr>
      <w:color w:val="221E1F"/>
    </w:rPr>
  </w:style>
  <w:style w:type="paragraph" w:customStyle="1" w:styleId="TableParagraph">
    <w:name w:val="Table Paragraph"/>
    <w:basedOn w:val="Normal"/>
    <w:uiPriority w:val="1"/>
    <w:qFormat/>
    <w:rsid w:val="00FC3C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fr-CA" w:eastAsia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632BE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CA" w:eastAsia="en-US"/>
    </w:rPr>
  </w:style>
  <w:style w:type="paragraph" w:styleId="Corpsdetexte">
    <w:name w:val="Body Text"/>
    <w:basedOn w:val="Normal"/>
    <w:link w:val="CorpsdetexteCar"/>
    <w:uiPriority w:val="99"/>
    <w:unhideWhenUsed/>
    <w:rsid w:val="004D5E4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4D5E48"/>
    <w:rPr>
      <w:sz w:val="22"/>
      <w:szCs w:val="22"/>
      <w:lang w:val="en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8E5F1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val="en-CA" w:eastAsia="en-US"/>
    </w:rPr>
  </w:style>
  <w:style w:type="paragraph" w:styleId="Titre2">
    <w:name w:val="heading 2"/>
    <w:basedOn w:val="Normal"/>
    <w:link w:val="Titre2C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2B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5F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75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re4Car">
    <w:name w:val="Titre 4 Car"/>
    <w:link w:val="Titre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link w:val="Titre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Retraitcorpsdetexte2">
    <w:name w:val="Body Text Indent 2"/>
    <w:basedOn w:val="Normal"/>
    <w:link w:val="Retraitcorpsdetexte2C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Paragraphedeliste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5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C0FE9"/>
    <w:rPr>
      <w:sz w:val="22"/>
      <w:szCs w:val="22"/>
      <w:lang w:val="en-CA" w:eastAsia="en-US"/>
    </w:rPr>
  </w:style>
  <w:style w:type="paragraph" w:styleId="Pieddepage">
    <w:name w:val="footer"/>
    <w:basedOn w:val="Normal"/>
    <w:link w:val="Pieddepag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C0FE9"/>
    <w:rPr>
      <w:sz w:val="22"/>
      <w:szCs w:val="22"/>
      <w:lang w:val="en-CA" w:eastAsia="en-US"/>
    </w:rPr>
  </w:style>
  <w:style w:type="paragraph" w:customStyle="1" w:styleId="descriptor">
    <w:name w:val="descriptor"/>
    <w:basedOn w:val="Normal"/>
    <w:qFormat/>
    <w:rsid w:val="00FB0EE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40" w:lineRule="auto"/>
    </w:pPr>
    <w:rPr>
      <w:rFonts w:ascii="Arial" w:eastAsia="Times New Roman" w:hAnsi="Arial" w:cs="Helvetica"/>
      <w:color w:val="000000"/>
      <w:sz w:val="20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650F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21395"/>
    <w:rPr>
      <w:color w:val="800080" w:themeColor="followedHyperlink"/>
      <w:u w:val="single"/>
    </w:rPr>
  </w:style>
  <w:style w:type="paragraph" w:customStyle="1" w:styleId="Default">
    <w:name w:val="Default"/>
    <w:rsid w:val="00F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37992"/>
    <w:pPr>
      <w:spacing w:line="221" w:lineRule="atLeast"/>
    </w:pPr>
    <w:rPr>
      <w:color w:val="auto"/>
    </w:rPr>
  </w:style>
  <w:style w:type="character" w:customStyle="1" w:styleId="A4">
    <w:name w:val="A4"/>
    <w:uiPriority w:val="99"/>
    <w:rsid w:val="00F37992"/>
    <w:rPr>
      <w:b/>
      <w:bCs/>
      <w:color w:val="0065AD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F37992"/>
    <w:rPr>
      <w:color w:val="221E1F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37992"/>
    <w:rPr>
      <w:color w:val="FFFFFF"/>
      <w:sz w:val="16"/>
      <w:szCs w:val="16"/>
    </w:rPr>
  </w:style>
  <w:style w:type="character" w:styleId="lev">
    <w:name w:val="Strong"/>
    <w:basedOn w:val="Policepardfaut"/>
    <w:uiPriority w:val="22"/>
    <w:qFormat/>
    <w:rsid w:val="00412074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75F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5F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5FFE"/>
    <w:rPr>
      <w:lang w:val="en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F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FFE"/>
    <w:rPr>
      <w:b/>
      <w:bCs/>
      <w:lang w:val="en-CA" w:eastAsia="en-US"/>
    </w:rPr>
  </w:style>
  <w:style w:type="paragraph" w:styleId="Rvision">
    <w:name w:val="Revision"/>
    <w:hidden/>
    <w:uiPriority w:val="99"/>
    <w:semiHidden/>
    <w:rsid w:val="00B75FFE"/>
    <w:rPr>
      <w:sz w:val="22"/>
      <w:szCs w:val="22"/>
      <w:lang w:val="en-CA" w:eastAsia="en-US"/>
    </w:rPr>
  </w:style>
  <w:style w:type="character" w:customStyle="1" w:styleId="A5">
    <w:name w:val="A5"/>
    <w:uiPriority w:val="99"/>
    <w:rsid w:val="009C77E2"/>
    <w:rPr>
      <w:i/>
      <w:iCs/>
      <w:color w:val="221E1F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9C77E2"/>
    <w:pPr>
      <w:spacing w:line="221" w:lineRule="atLeast"/>
    </w:pPr>
    <w:rPr>
      <w:color w:val="auto"/>
    </w:rPr>
  </w:style>
  <w:style w:type="character" w:customStyle="1" w:styleId="A0">
    <w:name w:val="A0"/>
    <w:uiPriority w:val="99"/>
    <w:rsid w:val="009C77E2"/>
    <w:rPr>
      <w:color w:val="221E1F"/>
    </w:rPr>
  </w:style>
  <w:style w:type="paragraph" w:customStyle="1" w:styleId="TableParagraph">
    <w:name w:val="Table Paragraph"/>
    <w:basedOn w:val="Normal"/>
    <w:uiPriority w:val="1"/>
    <w:qFormat/>
    <w:rsid w:val="00FC3C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fr-CA" w:eastAsia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632BE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CA" w:eastAsia="en-US"/>
    </w:rPr>
  </w:style>
  <w:style w:type="paragraph" w:styleId="Corpsdetexte">
    <w:name w:val="Body Text"/>
    <w:basedOn w:val="Normal"/>
    <w:link w:val="CorpsdetexteCar"/>
    <w:uiPriority w:val="99"/>
    <w:unhideWhenUsed/>
    <w:rsid w:val="004D5E4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4D5E48"/>
    <w:rPr>
      <w:sz w:val="22"/>
      <w:szCs w:val="22"/>
      <w:lang w:val="en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8E5F1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Worddata_ADMINISTRATION\QUILL_Taches\Gabarit_taches_QUIL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Gabarit_taches_QUILL</Template>
  <TotalTime>26</TotalTime>
  <Pages>4</Pages>
  <Words>713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Lemieux</dc:creator>
  <cp:lastModifiedBy>Sophie Lemieux</cp:lastModifiedBy>
  <cp:revision>10</cp:revision>
  <cp:lastPrinted>2014-03-17T13:26:00Z</cp:lastPrinted>
  <dcterms:created xsi:type="dcterms:W3CDTF">2014-04-22T16:07:00Z</dcterms:created>
  <dcterms:modified xsi:type="dcterms:W3CDTF">2015-03-18T12:24:00Z</dcterms:modified>
</cp:coreProperties>
</file>